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305" w:rsidRPr="00A260A8" w:rsidRDefault="005814D5" w:rsidP="00A260A8">
      <w:pPr>
        <w:jc w:val="center"/>
        <w:rPr>
          <w:rFonts w:ascii="Times New Roman" w:eastAsia="time new roman" w:hAnsi="Times New Roman" w:cs="Times New Roman"/>
          <w:b/>
          <w:bCs/>
          <w:color w:val="auto"/>
          <w:sz w:val="32"/>
          <w:szCs w:val="32"/>
        </w:rPr>
      </w:pPr>
      <w:r w:rsidRPr="00A260A8">
        <w:rPr>
          <w:rFonts w:ascii="Times New Roman" w:eastAsia="time new roman" w:hAnsi="Times New Roman" w:cs="Times New Roman"/>
          <w:b/>
          <w:bCs/>
          <w:color w:val="auto"/>
          <w:sz w:val="32"/>
          <w:szCs w:val="32"/>
        </w:rPr>
        <w:t>Curriculum Vitae</w:t>
      </w:r>
    </w:p>
    <w:tbl>
      <w:tblPr>
        <w:tblStyle w:val="TableaudeCV"/>
        <w:tblW w:w="5000" w:type="pct"/>
        <w:tblLook w:val="04A0" w:firstRow="1" w:lastRow="0" w:firstColumn="1" w:lastColumn="0" w:noHBand="0" w:noVBand="1"/>
        <w:tblDescription w:val="Resume"/>
      </w:tblPr>
      <w:tblGrid>
        <w:gridCol w:w="2054"/>
        <w:gridCol w:w="20"/>
        <w:gridCol w:w="8006"/>
      </w:tblGrid>
      <w:tr w:rsidR="00A260A8" w:rsidRPr="00A260A8" w:rsidTr="003656E4">
        <w:tc>
          <w:tcPr>
            <w:tcW w:w="2054" w:type="dxa"/>
          </w:tcPr>
          <w:p w:rsidR="005814D5" w:rsidRPr="00A260A8" w:rsidRDefault="00D245C2" w:rsidP="005814D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noProof/>
                  <w:color w:val="auto"/>
                  <w:sz w:val="24"/>
                  <w:szCs w:val="24"/>
                </w:rPr>
                <w:id w:val="1604447469"/>
                <w:placeholder>
                  <w:docPart w:val="41F79548177B4A13BEB145B7AE4933AE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814D5" w:rsidRPr="00FB5C52">
                  <w:rPr>
                    <w:rFonts w:ascii="Times New Roman" w:hAnsi="Times New Roman" w:cs="Times New Roman"/>
                    <w:b/>
                    <w:noProof/>
                    <w:color w:val="00B0F0"/>
                    <w:sz w:val="24"/>
                    <w:szCs w:val="24"/>
                    <w:lang w:bidi="fr-FR"/>
                  </w:rPr>
                  <w:t>Coordonnées</w:t>
                </w:r>
              </w:sdtContent>
            </w:sdt>
          </w:p>
        </w:tc>
        <w:tc>
          <w:tcPr>
            <w:tcW w:w="20" w:type="dxa"/>
          </w:tcPr>
          <w:p w:rsidR="005814D5" w:rsidRPr="00A260A8" w:rsidRDefault="005814D5" w:rsidP="005814D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A260A8" w:rsidRPr="00A260A8" w:rsidRDefault="00A260A8" w:rsidP="005814D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06" w:type="dxa"/>
          </w:tcPr>
          <w:p w:rsidR="005814D5" w:rsidRPr="00A260A8" w:rsidRDefault="00A260A8" w:rsidP="005C09AD">
            <w:pPr>
              <w:pStyle w:val="TextLeft"/>
              <w:spacing w:line="36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</w:rPr>
            </w:pPr>
            <w:r w:rsidRPr="00FB5C52">
              <w:rPr>
                <w:rFonts w:ascii="Times New Roman" w:hAnsi="Times New Roman" w:cs="Times New Roman"/>
                <w:b/>
                <w:noProof/>
                <w:color w:val="auto"/>
                <w:sz w:val="24"/>
              </w:rPr>
              <w:t>YATTARA Aminata</w:t>
            </w:r>
            <w:r w:rsidRPr="00A260A8">
              <w:rPr>
                <w:rFonts w:ascii="Times New Roman" w:hAnsi="Times New Roman" w:cs="Times New Roman"/>
                <w:noProof/>
                <w:color w:val="auto"/>
                <w:sz w:val="24"/>
              </w:rPr>
              <w:t xml:space="preserve"> </w:t>
            </w:r>
          </w:p>
          <w:p w:rsidR="005814D5" w:rsidRPr="00A260A8" w:rsidRDefault="005814D5" w:rsidP="00FB5C52">
            <w:pPr>
              <w:pStyle w:val="TextLeft"/>
              <w:spacing w:line="36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</w:rPr>
            </w:pPr>
            <w:r w:rsidRPr="00A260A8">
              <w:rPr>
                <w:rFonts w:ascii="Times New Roman" w:hAnsi="Times New Roman" w:cs="Times New Roman"/>
                <w:noProof/>
                <w:color w:val="auto"/>
                <w:sz w:val="24"/>
              </w:rPr>
              <w:t xml:space="preserve"> rue :314 ; porte :112</w:t>
            </w:r>
          </w:p>
          <w:p w:rsidR="005814D5" w:rsidRPr="00A260A8" w:rsidRDefault="005814D5" w:rsidP="00FB5C52">
            <w:pPr>
              <w:pStyle w:val="TextLeft"/>
              <w:spacing w:line="36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</w:rPr>
            </w:pPr>
            <w:r w:rsidRPr="00A260A8">
              <w:rPr>
                <w:rFonts w:ascii="Times New Roman" w:hAnsi="Times New Roman" w:cs="Times New Roman"/>
                <w:noProof/>
                <w:color w:val="auto"/>
                <w:sz w:val="24"/>
              </w:rPr>
              <w:t xml:space="preserve">Numéro : (+223) 82 87 39 93 </w:t>
            </w:r>
          </w:p>
          <w:p w:rsidR="005814D5" w:rsidRPr="00A260A8" w:rsidRDefault="00D245C2" w:rsidP="00FB5C52">
            <w:pPr>
              <w:pStyle w:val="TextLeft"/>
              <w:spacing w:line="360" w:lineRule="auto"/>
              <w:jc w:val="both"/>
              <w:rPr>
                <w:rFonts w:ascii="Times New Roman" w:hAnsi="Times New Roman" w:cs="Times New Roman"/>
                <w:i/>
                <w:noProof/>
                <w:color w:val="00B0F0"/>
                <w:sz w:val="24"/>
              </w:rPr>
            </w:pPr>
            <w:hyperlink r:id="rId12" w:history="1">
              <w:r w:rsidR="005814D5" w:rsidRPr="00A260A8">
                <w:rPr>
                  <w:rStyle w:val="Lienhypertexte"/>
                  <w:rFonts w:ascii="Times New Roman" w:hAnsi="Times New Roman" w:cs="Times New Roman"/>
                  <w:i/>
                  <w:noProof/>
                  <w:color w:val="00B0F0"/>
                  <w:sz w:val="24"/>
                </w:rPr>
                <w:t xml:space="preserve">aminatamahamaneyattara23@gmail.com</w:t>
              </w:r>
            </w:hyperlink>
          </w:p>
          <w:p w:rsidR="005814D5" w:rsidRPr="00A260A8" w:rsidRDefault="005814D5" w:rsidP="00FB5C52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260A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Nationalité 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 malienne</w:t>
            </w:r>
          </w:p>
          <w:p w:rsidR="005814D5" w:rsidRPr="00A260A8" w:rsidRDefault="005814D5" w:rsidP="00FB5C52">
            <w:pPr>
              <w:pStyle w:val="TextLeft"/>
              <w:spacing w:line="36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</w:rPr>
            </w:pPr>
            <w:r w:rsidRPr="00A260A8">
              <w:rPr>
                <w:rFonts w:ascii="Times New Roman" w:hAnsi="Times New Roman" w:cs="Times New Roman"/>
                <w:b/>
                <w:noProof/>
                <w:color w:val="auto"/>
                <w:sz w:val="24"/>
              </w:rPr>
              <w:t>Situation matrimoniale</w:t>
            </w:r>
            <w:r w:rsidRPr="00A260A8">
              <w:rPr>
                <w:rFonts w:ascii="Times New Roman" w:hAnsi="Times New Roman" w:cs="Times New Roman"/>
                <w:noProof/>
                <w:color w:val="auto"/>
                <w:sz w:val="24"/>
              </w:rPr>
              <w:t> : celibataire- sans enfants</w:t>
            </w:r>
          </w:p>
        </w:tc>
      </w:tr>
      <w:tr w:rsidR="00A260A8" w:rsidRPr="00A260A8" w:rsidTr="003656E4">
        <w:tc>
          <w:tcPr>
            <w:tcW w:w="2054" w:type="dxa"/>
          </w:tcPr>
          <w:p w:rsidR="005814D5" w:rsidRPr="00FB5C52" w:rsidRDefault="005814D5" w:rsidP="00A260A8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color w:val="00B0F0"/>
                <w:sz w:val="24"/>
                <w:szCs w:val="24"/>
                <w:lang w:val="fr-ML" w:eastAsia="zh-CN"/>
              </w:rPr>
            </w:pPr>
            <w:r w:rsidRPr="00FB5C52">
              <w:rPr>
                <w:rFonts w:ascii="Times New Roman" w:eastAsia="SimSun" w:hAnsi="Times New Roman" w:cs="Times New Roman"/>
                <w:b/>
                <w:color w:val="00B0F0"/>
                <w:sz w:val="24"/>
                <w:szCs w:val="24"/>
                <w:lang w:val="fr-ML" w:eastAsia="zh-CN"/>
              </w:rPr>
              <w:t>Etude universitaire et scolaire</w:t>
            </w:r>
          </w:p>
          <w:p w:rsidR="005814D5" w:rsidRPr="00A260A8" w:rsidRDefault="005814D5" w:rsidP="00A260A8">
            <w:pPr>
              <w:pStyle w:val="Titre1"/>
              <w:jc w:val="center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</w:tc>
        <w:tc>
          <w:tcPr>
            <w:tcW w:w="20" w:type="dxa"/>
          </w:tcPr>
          <w:p w:rsidR="005814D5" w:rsidRPr="00A260A8" w:rsidRDefault="005814D5" w:rsidP="005814D5">
            <w:pPr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</w:tc>
        <w:tc>
          <w:tcPr>
            <w:tcW w:w="8006" w:type="dxa"/>
          </w:tcPr>
          <w:p w:rsidR="005814D5" w:rsidRPr="00A260A8" w:rsidRDefault="00A260A8" w:rsidP="005814D5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fr-ML"/>
              </w:rPr>
              <w:t xml:space="preserve"> </w:t>
            </w:r>
            <w:r w:rsidR="005814D5" w:rsidRPr="00A260A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fr-ML"/>
              </w:rPr>
              <w:t>2020</w:t>
            </w:r>
            <w:r w:rsidR="005C09AD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 xml:space="preserve"> :  L</w:t>
            </w:r>
            <w:r w:rsidR="005814D5"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>icence professionnelle en réseaux télécommunications à l’Institut des Sciences Appliquées(ISA)</w:t>
            </w:r>
          </w:p>
          <w:p w:rsidR="005814D5" w:rsidRPr="00A260A8" w:rsidRDefault="005814D5" w:rsidP="005814D5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</w:pPr>
            <w:r w:rsidRPr="00A260A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fr-ML"/>
              </w:rPr>
              <w:t>2018 et 2019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 xml:space="preserve"> :1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  <w:lang w:val="fr-ML"/>
              </w:rPr>
              <w:t>ère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 xml:space="preserve"> et 2ème année licence en Génie Electrique et Informatiqe Industrielle GEII (tronc commun)</w:t>
            </w:r>
          </w:p>
          <w:p w:rsidR="005814D5" w:rsidRPr="005C09AD" w:rsidRDefault="005814D5" w:rsidP="005C09AD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</w:pPr>
            <w:r w:rsidRPr="00A260A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fr-ML"/>
              </w:rPr>
              <w:t>2017 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>: Baccalauréat malien en Terminale Science Exacte (TSE)</w:t>
            </w:r>
          </w:p>
        </w:tc>
      </w:tr>
      <w:tr w:rsidR="00A260A8" w:rsidRPr="00A260A8" w:rsidTr="003656E4">
        <w:tc>
          <w:tcPr>
            <w:tcW w:w="2054" w:type="dxa"/>
          </w:tcPr>
          <w:p w:rsidR="005814D5" w:rsidRPr="00A260A8" w:rsidRDefault="005814D5" w:rsidP="005814D5">
            <w:pPr>
              <w:pStyle w:val="Titre1"/>
              <w:jc w:val="both"/>
              <w:rPr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</w:pPr>
            <w:r w:rsidRPr="00FB5C52">
              <w:rPr>
                <w:rFonts w:ascii="Times New Roman" w:hAnsi="Times New Roman" w:cs="Times New Roman"/>
                <w:b/>
                <w:noProof/>
                <w:color w:val="00B0F0"/>
                <w:sz w:val="24"/>
                <w:szCs w:val="24"/>
              </w:rPr>
              <w:t>Compétences</w:t>
            </w:r>
          </w:p>
        </w:tc>
        <w:tc>
          <w:tcPr>
            <w:tcW w:w="20" w:type="dxa"/>
          </w:tcPr>
          <w:p w:rsidR="005814D5" w:rsidRPr="00A260A8" w:rsidRDefault="005814D5" w:rsidP="005814D5">
            <w:pPr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</w:tc>
        <w:tc>
          <w:tcPr>
            <w:tcW w:w="8006" w:type="dxa"/>
          </w:tcPr>
          <w:p w:rsidR="005814D5" w:rsidRPr="00A260A8" w:rsidRDefault="005814D5" w:rsidP="005814D5">
            <w:pPr>
              <w:pStyle w:val="TextLef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</w:rPr>
            </w:pPr>
            <w:r w:rsidRPr="00A260A8">
              <w:rPr>
                <w:rFonts w:ascii="Times New Roman" w:eastAsia="SimSun" w:hAnsi="Times New Roman" w:cs="Times New Roman"/>
                <w:color w:val="auto"/>
                <w:sz w:val="24"/>
                <w:lang w:val="fr-ML" w:eastAsia="zh-CN"/>
              </w:rPr>
              <w:t xml:space="preserve">Mettre en place un réseau local ; </w:t>
            </w:r>
          </w:p>
          <w:p w:rsidR="005814D5" w:rsidRPr="00A260A8" w:rsidRDefault="005814D5" w:rsidP="005814D5">
            <w:pPr>
              <w:pStyle w:val="TextLef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</w:rPr>
            </w:pPr>
            <w:r w:rsidRPr="00A260A8">
              <w:rPr>
                <w:rFonts w:ascii="Times New Roman" w:eastAsia="SimSun" w:hAnsi="Times New Roman" w:cs="Times New Roman"/>
                <w:color w:val="auto"/>
                <w:sz w:val="24"/>
                <w:lang w:val="fr-ML" w:eastAsia="zh-CN"/>
              </w:rPr>
              <w:t>Connaissance sur Word, Excel et power point ; Access ; Photoshop</w:t>
            </w:r>
          </w:p>
          <w:p w:rsidR="005814D5" w:rsidRPr="00A260A8" w:rsidRDefault="005814D5" w:rsidP="005814D5">
            <w:pPr>
              <w:pStyle w:val="TextLef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4"/>
                <w:lang w:val="fr-ML" w:eastAsia="zh-CN"/>
              </w:rPr>
            </w:pPr>
            <w:r w:rsidRPr="00A260A8">
              <w:rPr>
                <w:rFonts w:ascii="Times New Roman" w:eastAsia="SimSun" w:hAnsi="Times New Roman" w:cs="Times New Roman"/>
                <w:color w:val="auto"/>
                <w:sz w:val="24"/>
                <w:lang w:val="fr-ML" w:eastAsia="zh-CN"/>
              </w:rPr>
              <w:t xml:space="preserve">Installation </w:t>
            </w:r>
            <w:r w:rsidR="005C09AD">
              <w:rPr>
                <w:rFonts w:ascii="Times New Roman" w:eastAsia="SimSun" w:hAnsi="Times New Roman" w:cs="Times New Roman"/>
                <w:color w:val="auto"/>
                <w:sz w:val="24"/>
                <w:lang w:val="fr-ML" w:eastAsia="zh-CN"/>
              </w:rPr>
              <w:t xml:space="preserve">et administration </w:t>
            </w:r>
            <w:r w:rsidRPr="00A260A8">
              <w:rPr>
                <w:rFonts w:ascii="Times New Roman" w:eastAsia="SimSun" w:hAnsi="Times New Roman" w:cs="Times New Roman"/>
                <w:color w:val="auto"/>
                <w:sz w:val="24"/>
                <w:lang w:val="fr-ML" w:eastAsia="zh-CN"/>
              </w:rPr>
              <w:t>des systèmes d’exploitation (</w:t>
            </w:r>
            <w:r w:rsidR="005C09AD" w:rsidRPr="00A260A8">
              <w:rPr>
                <w:rFonts w:ascii="Times New Roman" w:eastAsia="SimSun" w:hAnsi="Times New Roman" w:cs="Times New Roman"/>
                <w:color w:val="auto"/>
                <w:sz w:val="24"/>
                <w:lang w:val="fr-ML" w:eastAsia="zh-CN"/>
              </w:rPr>
              <w:t>Windows serveur</w:t>
            </w:r>
            <w:r w:rsidR="005C09AD">
              <w:rPr>
                <w:rFonts w:ascii="Times New Roman" w:eastAsia="SimSun" w:hAnsi="Times New Roman" w:cs="Times New Roman"/>
                <w:color w:val="auto"/>
                <w:sz w:val="24"/>
                <w:lang w:val="fr-ML" w:eastAsia="zh-CN"/>
              </w:rPr>
              <w:t xml:space="preserve"> </w:t>
            </w:r>
            <w:r w:rsidR="00A04E28">
              <w:rPr>
                <w:rFonts w:ascii="Times New Roman" w:eastAsia="SimSun" w:hAnsi="Times New Roman" w:cs="Times New Roman"/>
                <w:color w:val="auto"/>
                <w:sz w:val="24"/>
                <w:lang w:val="fr-ML" w:eastAsia="zh-CN"/>
              </w:rPr>
              <w:t>Linux)</w:t>
            </w:r>
          </w:p>
          <w:p w:rsidR="005814D5" w:rsidRPr="00A260A8" w:rsidRDefault="005814D5" w:rsidP="005814D5">
            <w:pPr>
              <w:pStyle w:val="Paragraphedeliste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lang w:val="fr-ML" w:eastAsia="zh-CN"/>
              </w:rPr>
            </w:pPr>
            <w:r w:rsidRPr="00A260A8">
              <w:rPr>
                <w:rFonts w:ascii="Times New Roman" w:eastAsia="SimSun" w:hAnsi="Times New Roman" w:cs="Times New Roman"/>
                <w:color w:val="auto"/>
                <w:lang w:val="fr-ML" w:eastAsia="zh-CN"/>
              </w:rPr>
              <w:t>Connaissance de base sur l’a</w:t>
            </w:r>
            <w:r w:rsidR="005C09AD">
              <w:rPr>
                <w:rFonts w:ascii="Times New Roman" w:eastAsia="SimSun" w:hAnsi="Times New Roman" w:cs="Times New Roman"/>
                <w:color w:val="auto"/>
                <w:lang w:val="fr-ML" w:eastAsia="zh-CN"/>
              </w:rPr>
              <w:t xml:space="preserve">dministration réseaux. </w:t>
            </w:r>
          </w:p>
          <w:p w:rsidR="005814D5" w:rsidRPr="00A260A8" w:rsidRDefault="005814D5" w:rsidP="005814D5">
            <w:pPr>
              <w:pStyle w:val="TextLef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</w:rPr>
            </w:pPr>
            <w:r w:rsidRPr="00A260A8">
              <w:rPr>
                <w:rFonts w:ascii="Times New Roman" w:eastAsia="SimSun" w:hAnsi="Times New Roman" w:cs="Times New Roman"/>
                <w:color w:val="auto"/>
                <w:sz w:val="24"/>
                <w:lang w:val="fr-ML" w:eastAsia="zh-CN"/>
              </w:rPr>
              <w:t xml:space="preserve">Connaissance de base sur </w:t>
            </w:r>
            <w:r w:rsidR="005C09AD">
              <w:rPr>
                <w:rFonts w:ascii="Times New Roman" w:eastAsia="SimSun" w:hAnsi="Times New Roman" w:cs="Times New Roman"/>
                <w:color w:val="auto"/>
                <w:sz w:val="24"/>
                <w:lang w:val="fr-ML" w:eastAsia="zh-CN"/>
              </w:rPr>
              <w:t xml:space="preserve">la maintenance des </w:t>
            </w:r>
            <w:r w:rsidR="00A04E28">
              <w:rPr>
                <w:rFonts w:ascii="Times New Roman" w:eastAsia="SimSun" w:hAnsi="Times New Roman" w:cs="Times New Roman"/>
                <w:color w:val="auto"/>
                <w:sz w:val="24"/>
                <w:lang w:val="fr-ML" w:eastAsia="zh-CN"/>
              </w:rPr>
              <w:t>ordinateurs.</w:t>
            </w:r>
          </w:p>
          <w:p w:rsidR="005814D5" w:rsidRPr="00A260A8" w:rsidRDefault="005814D5" w:rsidP="005814D5">
            <w:pPr>
              <w:pStyle w:val="Paragraphedeliste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A260A8">
              <w:rPr>
                <w:rFonts w:ascii="Times New Roman" w:eastAsia="SimSun" w:hAnsi="Times New Roman" w:cs="Times New Roman"/>
                <w:color w:val="auto"/>
                <w:lang w:val="fr-ML" w:eastAsia="zh-CN"/>
              </w:rPr>
              <w:t>Connaissance théorique sur certaines notions de télécommunication (Transmission ; fibre optique ; GSM-GPRS(2G,2G+) ; UMTS (3G) et LTE(4G)</w:t>
            </w:r>
          </w:p>
        </w:tc>
      </w:tr>
      <w:tr w:rsidR="00A260A8" w:rsidRPr="00A260A8" w:rsidTr="003656E4">
        <w:tc>
          <w:tcPr>
            <w:tcW w:w="2054" w:type="dxa"/>
          </w:tcPr>
          <w:p w:rsidR="005814D5" w:rsidRPr="00A260A8" w:rsidRDefault="005814D5" w:rsidP="005814D5">
            <w:pPr>
              <w:pStyle w:val="Titre1"/>
              <w:jc w:val="both"/>
              <w:rPr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</w:pPr>
            <w:r w:rsidRPr="00FB5C52">
              <w:rPr>
                <w:rFonts w:ascii="Times New Roman" w:hAnsi="Times New Roman" w:cs="Times New Roman"/>
                <w:b/>
                <w:noProof/>
                <w:color w:val="00B0F0"/>
                <w:sz w:val="24"/>
                <w:szCs w:val="24"/>
              </w:rPr>
              <w:t>ExpÉrience</w:t>
            </w:r>
          </w:p>
        </w:tc>
        <w:tc>
          <w:tcPr>
            <w:tcW w:w="20" w:type="dxa"/>
          </w:tcPr>
          <w:p w:rsidR="005814D5" w:rsidRPr="00A260A8" w:rsidRDefault="005814D5" w:rsidP="005814D5">
            <w:pPr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</w:tc>
        <w:tc>
          <w:tcPr>
            <w:tcW w:w="8006" w:type="dxa"/>
          </w:tcPr>
          <w:p w:rsidR="005814D5" w:rsidRPr="00A260A8" w:rsidRDefault="005814D5" w:rsidP="005814D5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</w:pPr>
            <w:r w:rsidRPr="00A260A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fr-ML"/>
              </w:rPr>
              <w:t>13 Juillet 2021-12 janvier 2022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 xml:space="preserve"> : 6 mois de stage </w:t>
            </w:r>
            <w:r w:rsidR="005C09AD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 xml:space="preserve">de qualification 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 xml:space="preserve">à orange mali </w:t>
            </w:r>
            <w:r w:rsidR="005C09AD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>/ D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>irection technique, division maintenance support des services et entreprises (DSSER).</w:t>
            </w:r>
          </w:p>
          <w:p w:rsidR="005814D5" w:rsidRPr="00A260A8" w:rsidRDefault="005814D5" w:rsidP="005814D5">
            <w:pPr>
              <w:spacing w:after="200" w:line="360" w:lineRule="auto"/>
              <w:jc w:val="both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val="fr-ML"/>
              </w:rPr>
            </w:pPr>
            <w:r w:rsidRPr="00A260A8">
              <w:rPr>
                <w:rFonts w:ascii="Times New Roman" w:eastAsiaTheme="minorEastAsia" w:hAnsi="Times New Roman" w:cs="Times New Roman"/>
                <w:b/>
                <w:color w:val="auto"/>
                <w:sz w:val="24"/>
                <w:szCs w:val="24"/>
                <w:lang w:val="fr-ML"/>
              </w:rPr>
              <w:lastRenderedPageBreak/>
              <w:t>09 Fevrrier-09 Juin 2021</w:t>
            </w:r>
            <w:r w:rsidRPr="00A260A8"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val="fr-ML"/>
              </w:rPr>
              <w:t> : Stage de performance au téléport de la Télévision Numérique et Terrestre/TNT-SAT Arica à Kati sur la transmission des données (images et vidéos).</w:t>
            </w:r>
          </w:p>
          <w:p w:rsidR="005814D5" w:rsidRPr="00A260A8" w:rsidRDefault="005814D5" w:rsidP="005814D5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</w:pPr>
            <w:r w:rsidRPr="00A260A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fr-ML"/>
              </w:rPr>
              <w:t>02 Novembre-02 Février 2021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 xml:space="preserve"> : Stage pratique à Envol-Technology avec le thème : </w:t>
            </w:r>
          </w:p>
          <w:p w:rsidR="005814D5" w:rsidRPr="00A260A8" w:rsidRDefault="005814D5" w:rsidP="005814D5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</w:pP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>« </w:t>
            </w:r>
            <w:r w:rsidRPr="00A260A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fr-ML"/>
              </w:rPr>
              <w:t>Mise en place d’un réseau sécurisé de Windows serveur 2019 au sein d’ENVOL TECHNOLOGY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> »</w:t>
            </w:r>
          </w:p>
          <w:p w:rsidR="005814D5" w:rsidRPr="00B82B04" w:rsidRDefault="005814D5" w:rsidP="00B82B04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</w:pPr>
            <w:r w:rsidRPr="00A260A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fr-ML"/>
              </w:rPr>
              <w:t>Juillet-Aout 2019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> : deux mois (2) de stage à l’office de radio et Télévision du Ma</w:t>
            </w:r>
            <w:r w:rsidR="005C09AD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>li(ORTM) dans le département des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 xml:space="preserve"> système</w:t>
            </w:r>
            <w:r w:rsidR="005C09AD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>s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 xml:space="preserve"> et Information</w:t>
            </w:r>
            <w:r w:rsidR="005C09AD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>s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>(DSI)</w:t>
            </w:r>
          </w:p>
        </w:tc>
      </w:tr>
      <w:tr w:rsidR="00A260A8" w:rsidRPr="00A260A8" w:rsidTr="003656E4">
        <w:tc>
          <w:tcPr>
            <w:tcW w:w="2054" w:type="dxa"/>
          </w:tcPr>
          <w:p w:rsidR="005814D5" w:rsidRPr="00A260A8" w:rsidRDefault="005814D5" w:rsidP="005814D5">
            <w:pPr>
              <w:pStyle w:val="Titre1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FB5C52">
              <w:rPr>
                <w:rFonts w:ascii="Times New Roman" w:hAnsi="Times New Roman" w:cs="Times New Roman"/>
                <w:noProof/>
                <w:color w:val="00B0F0"/>
                <w:sz w:val="24"/>
                <w:szCs w:val="24"/>
              </w:rPr>
              <w:lastRenderedPageBreak/>
              <w:t>Formation</w:t>
            </w:r>
          </w:p>
        </w:tc>
        <w:tc>
          <w:tcPr>
            <w:tcW w:w="20" w:type="dxa"/>
          </w:tcPr>
          <w:p w:rsidR="005814D5" w:rsidRPr="00A260A8" w:rsidRDefault="005814D5" w:rsidP="005814D5">
            <w:pPr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A260A8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8006" w:type="dxa"/>
          </w:tcPr>
          <w:sdt>
            <w:sdtPr>
              <w:rPr>
                <w:rFonts w:ascii="Times New Roman" w:eastAsiaTheme="minorEastAsia" w:hAnsi="Times New Roman" w:cs="Times New Roman"/>
                <w:b/>
                <w:bCs/>
                <w:caps/>
                <w:color w:val="auto"/>
                <w:sz w:val="24"/>
                <w:szCs w:val="24"/>
              </w:rPr>
              <w:id w:val="-691765356"/>
              <w15:repeatingSection/>
            </w:sdtPr>
            <w:sdtEndPr>
              <w:rPr>
                <w:b w:val="0"/>
                <w:bCs w:val="0"/>
                <w:caps w:val="0"/>
              </w:rPr>
            </w:sdtEndPr>
            <w:sdtContent>
              <w:sdt>
                <w:sdtPr>
                  <w:rPr>
                    <w:rFonts w:ascii="Times New Roman" w:eastAsiaTheme="minorEastAsia" w:hAnsi="Times New Roman" w:cs="Times New Roman"/>
                    <w:b/>
                    <w:bCs/>
                    <w:caps/>
                    <w:color w:val="auto"/>
                    <w:sz w:val="24"/>
                    <w:szCs w:val="24"/>
                  </w:rPr>
                  <w:id w:val="-1126388115"/>
                  <w:placeholder>
                    <w:docPart w:val="548A32AA1211414BB35EEE5247CECA3F"/>
                  </w:placeholder>
                  <w15:repeatingSectionItem/>
                </w:sdtPr>
                <w:sdtEndPr>
                  <w:rPr>
                    <w:b w:val="0"/>
                    <w:bCs w:val="0"/>
                    <w:caps w:val="0"/>
                  </w:rPr>
                </w:sdtEndPr>
                <w:sdtContent>
                  <w:p w:rsidR="005814D5" w:rsidRPr="00A260A8" w:rsidRDefault="005814D5" w:rsidP="005814D5">
                    <w:pPr>
                      <w:spacing w:line="360" w:lineRule="auto"/>
                      <w:jc w:val="both"/>
                      <w:rPr>
                        <w:rFonts w:ascii="Times New Roman" w:hAnsi="Times New Roman" w:cs="Times New Roman"/>
                        <w:color w:val="auto"/>
                        <w:sz w:val="24"/>
                        <w:szCs w:val="24"/>
                        <w:lang w:val="fr-ML"/>
                      </w:rPr>
                    </w:pPr>
                    <w:r w:rsidRPr="00A260A8">
                      <w:rPr>
                        <w:rFonts w:ascii="Times New Roman" w:hAnsi="Times New Roman" w:cs="Times New Roman"/>
                        <w:b/>
                        <w:color w:val="auto"/>
                        <w:sz w:val="24"/>
                        <w:szCs w:val="24"/>
                        <w:lang w:val="fr-ML"/>
                      </w:rPr>
                      <w:t>2021 </w:t>
                    </w:r>
                    <w:r w:rsidRPr="00A260A8">
                      <w:rPr>
                        <w:rFonts w:ascii="Times New Roman" w:hAnsi="Times New Roman" w:cs="Times New Roman"/>
                        <w:color w:val="auto"/>
                        <w:sz w:val="24"/>
                        <w:szCs w:val="24"/>
                        <w:lang w:val="fr-ML"/>
                      </w:rPr>
                      <w:t xml:space="preserve">: étudiante à Expert </w:t>
                    </w:r>
                    <w:proofErr w:type="spellStart"/>
                    <w:r w:rsidRPr="00A260A8">
                      <w:rPr>
                        <w:rFonts w:ascii="Times New Roman" w:hAnsi="Times New Roman" w:cs="Times New Roman"/>
                        <w:color w:val="auto"/>
                        <w:sz w:val="24"/>
                        <w:szCs w:val="24"/>
                        <w:lang w:val="fr-ML"/>
                      </w:rPr>
                      <w:t>Lab</w:t>
                    </w:r>
                    <w:proofErr w:type="spellEnd"/>
                    <w:r w:rsidRPr="00A260A8">
                      <w:rPr>
                        <w:rFonts w:ascii="Times New Roman" w:hAnsi="Times New Roman" w:cs="Times New Roman"/>
                        <w:color w:val="auto"/>
                        <w:sz w:val="24"/>
                        <w:szCs w:val="24"/>
                        <w:lang w:val="fr-ML"/>
                      </w:rPr>
                      <w:t xml:space="preserve"> pour la formation en informatique</w:t>
                    </w:r>
                  </w:p>
                  <w:p w:rsidR="005814D5" w:rsidRPr="00A260A8" w:rsidRDefault="005814D5" w:rsidP="005814D5">
                    <w:pPr>
                      <w:spacing w:line="360" w:lineRule="auto"/>
                      <w:jc w:val="both"/>
                      <w:rPr>
                        <w:rFonts w:ascii="Times New Roman" w:hAnsi="Times New Roman" w:cs="Times New Roman"/>
                        <w:color w:val="auto"/>
                        <w:sz w:val="24"/>
                        <w:szCs w:val="24"/>
                        <w:lang w:val="fr-ML"/>
                      </w:rPr>
                    </w:pPr>
                    <w:r w:rsidRPr="00A260A8">
                      <w:rPr>
                        <w:rFonts w:ascii="Times New Roman" w:hAnsi="Times New Roman" w:cs="Times New Roman"/>
                        <w:b/>
                        <w:color w:val="auto"/>
                        <w:sz w:val="24"/>
                        <w:szCs w:val="24"/>
                        <w:lang w:val="fr-ML"/>
                      </w:rPr>
                      <w:t>Juin-Juillet 2020</w:t>
                    </w:r>
                    <w:r w:rsidRPr="00A260A8">
                      <w:rPr>
                        <w:rFonts w:ascii="Times New Roman" w:hAnsi="Times New Roman" w:cs="Times New Roman"/>
                        <w:color w:val="auto"/>
                        <w:sz w:val="24"/>
                        <w:szCs w:val="24"/>
                        <w:lang w:val="fr-ML"/>
                      </w:rPr>
                      <w:t> : Formation en réseau informatique à SMARTECH</w:t>
                    </w:r>
                  </w:p>
                  <w:p w:rsidR="005814D5" w:rsidRPr="00A260A8" w:rsidRDefault="005814D5" w:rsidP="005814D5">
                    <w:pPr>
                      <w:spacing w:line="360" w:lineRule="auto"/>
                      <w:jc w:val="both"/>
                      <w:rPr>
                        <w:rFonts w:ascii="Times New Roman" w:hAnsi="Times New Roman" w:cs="Times New Roman"/>
                        <w:color w:val="auto"/>
                        <w:sz w:val="24"/>
                        <w:szCs w:val="24"/>
                        <w:lang w:val="fr-ML"/>
                      </w:rPr>
                    </w:pPr>
                    <w:r w:rsidRPr="00A260A8">
                      <w:rPr>
                        <w:rFonts w:ascii="Times New Roman" w:hAnsi="Times New Roman" w:cs="Times New Roman"/>
                        <w:b/>
                        <w:color w:val="auto"/>
                        <w:sz w:val="24"/>
                        <w:szCs w:val="24"/>
                        <w:lang w:val="fr-ML"/>
                      </w:rPr>
                      <w:t>Aout-Septembre 2020</w:t>
                    </w:r>
                    <w:r w:rsidRPr="00A260A8">
                      <w:rPr>
                        <w:rFonts w:ascii="Times New Roman" w:hAnsi="Times New Roman" w:cs="Times New Roman"/>
                        <w:color w:val="auto"/>
                        <w:sz w:val="24"/>
                        <w:szCs w:val="24"/>
                        <w:lang w:val="fr-ML"/>
                      </w:rPr>
                      <w:t> : Formation en maintenance informatique</w:t>
                    </w:r>
                  </w:p>
                </w:sdtContent>
              </w:sdt>
            </w:sdtContent>
          </w:sdt>
        </w:tc>
      </w:tr>
      <w:tr w:rsidR="003656E4" w:rsidRPr="00A260A8" w:rsidTr="003656E4">
        <w:tc>
          <w:tcPr>
            <w:tcW w:w="2054" w:type="dxa"/>
          </w:tcPr>
          <w:p w:rsidR="003656E4" w:rsidRPr="00FB5C52" w:rsidRDefault="003656E4" w:rsidP="003656E4">
            <w:pPr>
              <w:pStyle w:val="Titre1"/>
              <w:jc w:val="both"/>
              <w:rPr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</w:pPr>
            <w:r w:rsidRPr="00FB5C52">
              <w:rPr>
                <w:rFonts w:ascii="Times New Roman" w:hAnsi="Times New Roman" w:cs="Times New Roman"/>
                <w:b/>
                <w:noProof/>
                <w:color w:val="00B0F0"/>
                <w:sz w:val="24"/>
                <w:szCs w:val="24"/>
              </w:rPr>
              <w:t>Objectif</w:t>
            </w:r>
          </w:p>
        </w:tc>
        <w:tc>
          <w:tcPr>
            <w:tcW w:w="20" w:type="dxa"/>
          </w:tcPr>
          <w:p w:rsidR="003656E4" w:rsidRPr="00A260A8" w:rsidRDefault="003656E4" w:rsidP="003656E4">
            <w:pPr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</w:tc>
        <w:tc>
          <w:tcPr>
            <w:tcW w:w="8006" w:type="dxa"/>
          </w:tcPr>
          <w:p w:rsidR="003656E4" w:rsidRPr="00A260A8" w:rsidRDefault="003656E4" w:rsidP="003656E4">
            <w:pPr>
              <w:pStyle w:val="DateduCV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A260A8"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  <w:t>Mon objectif est de rapporter tout mon savoir-faire dans le bon sens pour cette société, renforcer l’intégrité afin d’augmenter la rentabilité. Mon second objectif c’est d'être opérationnelle en matière de technique.</w:t>
            </w:r>
          </w:p>
        </w:tc>
      </w:tr>
      <w:tr w:rsidR="003656E4" w:rsidRPr="00A260A8" w:rsidTr="003656E4">
        <w:tc>
          <w:tcPr>
            <w:tcW w:w="2054" w:type="dxa"/>
          </w:tcPr>
          <w:p w:rsidR="003656E4" w:rsidRPr="00FB5C52" w:rsidRDefault="003656E4" w:rsidP="003656E4">
            <w:pPr>
              <w:pStyle w:val="Titre2"/>
              <w:spacing w:line="360" w:lineRule="auto"/>
              <w:jc w:val="both"/>
              <w:rPr>
                <w:rFonts w:ascii="Times New Roman" w:hAnsi="Times New Roman" w:cs="Times New Roman"/>
                <w:noProof/>
                <w:color w:val="00B0F0"/>
                <w:sz w:val="24"/>
                <w:szCs w:val="24"/>
              </w:rPr>
            </w:pPr>
            <w:r w:rsidRPr="00FB5C52">
              <w:rPr>
                <w:rFonts w:ascii="Times New Roman" w:eastAsia="SimSun" w:hAnsi="Times New Roman" w:cs="Times New Roman"/>
                <w:color w:val="00B0F0"/>
                <w:sz w:val="24"/>
                <w:szCs w:val="24"/>
                <w:lang w:val="en-US" w:eastAsia="zh-CN"/>
              </w:rPr>
              <w:t>PRIX&amp; LAUREAT</w:t>
            </w:r>
          </w:p>
          <w:p w:rsidR="003656E4" w:rsidRPr="00A260A8" w:rsidRDefault="003656E4" w:rsidP="003656E4">
            <w:pPr>
              <w:pStyle w:val="Titre1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</w:tc>
        <w:tc>
          <w:tcPr>
            <w:tcW w:w="20" w:type="dxa"/>
          </w:tcPr>
          <w:p w:rsidR="003656E4" w:rsidRPr="00A260A8" w:rsidRDefault="003656E4" w:rsidP="003656E4">
            <w:pPr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</w:tc>
        <w:tc>
          <w:tcPr>
            <w:tcW w:w="8006" w:type="dxa"/>
          </w:tcPr>
          <w:p w:rsidR="003656E4" w:rsidRDefault="003656E4" w:rsidP="003656E4">
            <w:pPr>
              <w:pStyle w:val="DateduCV"/>
              <w:jc w:val="both"/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</w:pPr>
            <w:r>
              <w:rPr>
                <w:rFonts w:ascii="Times New Roman" w:eastAsia="SimSun" w:hAnsi="Times New Roman" w:cs="Times New Roman"/>
                <w:b/>
                <w:color w:val="auto"/>
                <w:kern w:val="0"/>
                <w:sz w:val="24"/>
                <w:szCs w:val="24"/>
                <w:lang w:val="fr-ML" w:eastAsia="zh-CN"/>
              </w:rPr>
              <w:t>:</w:t>
            </w:r>
            <w:r w:rsidRPr="00A260A8">
              <w:rPr>
                <w:rFonts w:ascii="Times New Roman" w:eastAsia="SimSun" w:hAnsi="Times New Roman" w:cs="Times New Roman"/>
                <w:b/>
                <w:color w:val="auto"/>
                <w:kern w:val="0"/>
                <w:sz w:val="24"/>
                <w:szCs w:val="24"/>
                <w:lang w:val="fr-ML" w:eastAsia="zh-CN"/>
              </w:rPr>
              <w:t xml:space="preserve"> Décembre 2020</w:t>
            </w:r>
            <w:r w:rsidRPr="00A260A8"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  <w:t xml:space="preserve"> : lauréate d’un concours entre les startups organisées par la fondation TIWUNDI en partenariat avec le Programme des Nations Unis pour le Développement PNUD</w:t>
            </w:r>
            <w:r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  <w:t>.</w:t>
            </w:r>
          </w:p>
          <w:p w:rsidR="003656E4" w:rsidRPr="00A260A8" w:rsidRDefault="003656E4" w:rsidP="003656E4">
            <w:pPr>
              <w:pStyle w:val="DateduCV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A260A8">
              <w:rPr>
                <w:rFonts w:ascii="Times New Roman" w:eastAsia="SimSun" w:hAnsi="Times New Roman" w:cs="Times New Roman"/>
                <w:b/>
                <w:color w:val="auto"/>
                <w:kern w:val="0"/>
                <w:sz w:val="24"/>
                <w:szCs w:val="24"/>
                <w:lang w:val="fr-ML" w:eastAsia="zh-CN"/>
              </w:rPr>
              <w:t>Aout 2019</w:t>
            </w:r>
            <w:r w:rsidRPr="00A260A8"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  <w:t xml:space="preserve"> : meilleure débatteuse d’un concours national profil du citoyen organisé par ONG-AGIR  Février 2020 : meilleure oratrice d’un débat inter-université organisé par le club UNESCO</w:t>
            </w:r>
          </w:p>
        </w:tc>
      </w:tr>
      <w:tr w:rsidR="003656E4" w:rsidRPr="00A260A8" w:rsidTr="003656E4">
        <w:tc>
          <w:tcPr>
            <w:tcW w:w="2054" w:type="dxa"/>
          </w:tcPr>
          <w:p w:rsidR="003656E4" w:rsidRPr="00A260A8" w:rsidRDefault="003656E4" w:rsidP="00A04E28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B5C52">
              <w:rPr>
                <w:rFonts w:ascii="Times New Roman" w:hAnsi="Times New Roman" w:cs="Times New Roman"/>
                <w:b/>
                <w:bCs/>
                <w:color w:val="00B0F0"/>
                <w:sz w:val="24"/>
                <w:szCs w:val="24"/>
                <w:lang w:val="fr-ML"/>
              </w:rPr>
              <w:t xml:space="preserve">CONNAISSANCES LINGUISTIQUE </w:t>
            </w:r>
          </w:p>
        </w:tc>
        <w:tc>
          <w:tcPr>
            <w:tcW w:w="20" w:type="dxa"/>
          </w:tcPr>
          <w:p w:rsidR="003656E4" w:rsidRPr="00A260A8" w:rsidRDefault="003656E4" w:rsidP="003656E4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06" w:type="dxa"/>
          </w:tcPr>
          <w:p w:rsidR="003656E4" w:rsidRDefault="003656E4" w:rsidP="003656E4">
            <w:pPr>
              <w:pStyle w:val="DateduCV"/>
              <w:ind w:left="1440" w:right="582"/>
              <w:jc w:val="both"/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</w:pPr>
            <w:r w:rsidRPr="00A260A8"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  <w:t>Français : lu, parlé et écrit / très bien</w:t>
            </w:r>
          </w:p>
          <w:p w:rsidR="003656E4" w:rsidRDefault="003656E4" w:rsidP="003656E4">
            <w:pPr>
              <w:pStyle w:val="DateduCV"/>
              <w:ind w:left="1440" w:right="582"/>
              <w:jc w:val="both"/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</w:pPr>
            <w:r w:rsidRPr="00A260A8"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  <w:t>Anglais : lu, parlé</w:t>
            </w:r>
            <w:r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  <w:t xml:space="preserve"> niveau débutante écrit / moyen</w:t>
            </w:r>
          </w:p>
          <w:p w:rsidR="003656E4" w:rsidRDefault="003656E4" w:rsidP="003656E4">
            <w:pPr>
              <w:pStyle w:val="DateduCV"/>
              <w:ind w:left="1440" w:right="582"/>
              <w:jc w:val="both"/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</w:pPr>
            <w:r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  <w:t>Sonrhaï : parlé / bien</w:t>
            </w:r>
          </w:p>
          <w:p w:rsidR="003656E4" w:rsidRDefault="003656E4" w:rsidP="003656E4">
            <w:pPr>
              <w:pStyle w:val="DateduCV"/>
              <w:ind w:left="1440" w:right="582"/>
              <w:jc w:val="both"/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</w:pPr>
            <w:r w:rsidRPr="00A260A8"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  <w:t>Bambara : lu parlé et écrit/ très bien</w:t>
            </w:r>
          </w:p>
          <w:p w:rsidR="003656E4" w:rsidRPr="00A260A8" w:rsidRDefault="003656E4" w:rsidP="00B82B04">
            <w:pPr>
              <w:pStyle w:val="DateduCV"/>
              <w:ind w:left="1440" w:right="582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E52305" w:rsidRDefault="00E52305" w:rsidP="00B82B04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sectPr w:rsidR="00E52305">
      <w:footerReference w:type="default" r:id="rId13"/>
      <w:pgSz w:w="12240" w:h="15840" w:code="1"/>
      <w:pgMar w:top="1080" w:right="1080" w:bottom="1080" w:left="108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45C2" w:rsidRDefault="00D245C2">
      <w:pPr>
        <w:spacing w:before="0" w:after="0" w:line="240" w:lineRule="auto"/>
      </w:pPr>
      <w:r>
        <w:separator/>
      </w:r>
    </w:p>
  </w:endnote>
  <w:endnote w:type="continuationSeparator" w:id="0">
    <w:p w:rsidR="00D245C2" w:rsidRDefault="00D245C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Leelawadee UI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 new roman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305" w:rsidRDefault="001257B1">
    <w:pPr>
      <w:pStyle w:val="Pieddepage"/>
      <w:rPr>
        <w:noProof/>
      </w:rPr>
    </w:pPr>
    <w:r>
      <w:rPr>
        <w:noProof/>
      </w:rPr>
      <w:t xml:space="preserve">Page </w:t>
    </w:r>
    <w:r>
      <w:rPr>
        <w:noProof/>
      </w:rPr>
      <w:fldChar w:fldCharType="begin"/>
    </w:r>
    <w:r>
      <w:rPr>
        <w:noProof/>
      </w:rPr>
      <w:instrText>PAGE</w:instrText>
    </w:r>
    <w:r>
      <w:rPr>
        <w:noProof/>
      </w:rPr>
      <w:fldChar w:fldCharType="separate"/>
    </w:r>
    <w:r w:rsidR="00A04E28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45C2" w:rsidRDefault="00D245C2">
      <w:pPr>
        <w:spacing w:before="0" w:after="0" w:line="240" w:lineRule="auto"/>
      </w:pPr>
      <w:r>
        <w:separator/>
      </w:r>
    </w:p>
  </w:footnote>
  <w:footnote w:type="continuationSeparator" w:id="0">
    <w:p w:rsidR="00D245C2" w:rsidRDefault="00D245C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2230B"/>
    <w:multiLevelType w:val="hybridMultilevel"/>
    <w:tmpl w:val="EC4EFB48"/>
    <w:lvl w:ilvl="0" w:tplc="3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9F8"/>
    <w:rsid w:val="00052C66"/>
    <w:rsid w:val="00120A7A"/>
    <w:rsid w:val="001257B1"/>
    <w:rsid w:val="001519F8"/>
    <w:rsid w:val="002A22EB"/>
    <w:rsid w:val="002B7E86"/>
    <w:rsid w:val="00305FC2"/>
    <w:rsid w:val="003165DA"/>
    <w:rsid w:val="003656E4"/>
    <w:rsid w:val="004F6BE6"/>
    <w:rsid w:val="00530EC8"/>
    <w:rsid w:val="0057432B"/>
    <w:rsid w:val="005814D5"/>
    <w:rsid w:val="005B7173"/>
    <w:rsid w:val="005C09AD"/>
    <w:rsid w:val="00633A46"/>
    <w:rsid w:val="0065270C"/>
    <w:rsid w:val="00703CEC"/>
    <w:rsid w:val="00717DE0"/>
    <w:rsid w:val="008420A2"/>
    <w:rsid w:val="00842FD9"/>
    <w:rsid w:val="008A641D"/>
    <w:rsid w:val="008E7825"/>
    <w:rsid w:val="008F480A"/>
    <w:rsid w:val="00A04E28"/>
    <w:rsid w:val="00A260A8"/>
    <w:rsid w:val="00A6255B"/>
    <w:rsid w:val="00A630EC"/>
    <w:rsid w:val="00AF132F"/>
    <w:rsid w:val="00B17066"/>
    <w:rsid w:val="00B35960"/>
    <w:rsid w:val="00B82B04"/>
    <w:rsid w:val="00B87BD3"/>
    <w:rsid w:val="00C7644F"/>
    <w:rsid w:val="00D245C2"/>
    <w:rsid w:val="00E52305"/>
    <w:rsid w:val="00E542DC"/>
    <w:rsid w:val="00E5478F"/>
    <w:rsid w:val="00E756F4"/>
    <w:rsid w:val="00EA4765"/>
    <w:rsid w:val="00EE5B71"/>
    <w:rsid w:val="00FA21BE"/>
    <w:rsid w:val="00FB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7F80EE"/>
  <w15:docId w15:val="{8AEA4D01-0309-4680-A3FC-E7039C43C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595959" w:themeColor="text1" w:themeTint="A6"/>
        <w:lang w:val="fr-FR" w:eastAsia="fr-FR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8" w:unhideWhenUsed="1" w:qFormat="1"/>
    <w:lsdException w:name="heading 5" w:semiHidden="1" w:uiPriority="18" w:unhideWhenUsed="1" w:qFormat="1"/>
    <w:lsdException w:name="heading 6" w:semiHidden="1" w:uiPriority="18" w:unhideWhenUsed="1" w:qFormat="1"/>
    <w:lsdException w:name="heading 7" w:semiHidden="1" w:uiPriority="18" w:unhideWhenUsed="1" w:qFormat="1"/>
    <w:lsdException w:name="heading 8" w:semiHidden="1" w:uiPriority="18" w:unhideWhenUsed="1" w:qFormat="1"/>
    <w:lsdException w:name="heading 9" w:semiHidden="1" w:uiPriority="1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/>
    <w:lsdException w:name="footer" w:semiHidden="1" w:uiPriority="2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8" w:unhideWhenUsed="1" w:qFormat="1"/>
    <w:lsdException w:name="Signature" w:semiHidden="1" w:uiPriority="8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8" w:unhideWhenUsed="1" w:qFormat="1"/>
    <w:lsdException w:name="Date" w:semiHidden="1" w:uiPriority="8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9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kern w:val="20"/>
    </w:rPr>
  </w:style>
  <w:style w:type="paragraph" w:styleId="Titre1">
    <w:name w:val="heading 1"/>
    <w:basedOn w:val="Normal"/>
    <w:next w:val="Normal"/>
    <w:link w:val="Titre1Car"/>
    <w:uiPriority w:val="1"/>
    <w:unhideWhenUsed/>
    <w:qFormat/>
    <w:pPr>
      <w:jc w:val="right"/>
      <w:outlineLvl w:val="0"/>
    </w:pPr>
    <w:rPr>
      <w:rFonts w:asciiTheme="majorHAnsi" w:eastAsiaTheme="majorEastAsia" w:hAnsiTheme="majorHAnsi" w:cstheme="majorBidi"/>
      <w:caps/>
      <w:color w:val="7E97AD" w:themeColor="accent1"/>
      <w:sz w:val="21"/>
    </w:rPr>
  </w:style>
  <w:style w:type="paragraph" w:styleId="Titre2">
    <w:name w:val="heading 2"/>
    <w:basedOn w:val="Normal"/>
    <w:next w:val="Normal"/>
    <w:link w:val="Titre2Car"/>
    <w:uiPriority w:val="1"/>
    <w:unhideWhenUsed/>
    <w:qFormat/>
    <w:pPr>
      <w:keepNext/>
      <w:keepLines/>
      <w:spacing w:after="40"/>
      <w:outlineLvl w:val="1"/>
    </w:pPr>
    <w:rPr>
      <w:rFonts w:asciiTheme="majorHAnsi" w:eastAsiaTheme="majorEastAsia" w:hAnsiTheme="majorHAnsi" w:cstheme="majorBidi"/>
      <w:b/>
      <w:bCs/>
      <w:caps/>
      <w:color w:val="404040" w:themeColor="text1" w:themeTint="BF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E97AD" w:themeColor="accent1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E97A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94B5A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94B5A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"/>
    <w:unhideWhenUsed/>
    <w:pPr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"/>
    <w:rPr>
      <w:kern w:val="20"/>
    </w:rPr>
  </w:style>
  <w:style w:type="paragraph" w:styleId="Pieddepage">
    <w:name w:val="footer"/>
    <w:basedOn w:val="Normal"/>
    <w:link w:val="PieddepageCar"/>
    <w:uiPriority w:val="2"/>
    <w:unhideWhenUsed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PieddepageCar">
    <w:name w:val="Pied de page Car"/>
    <w:basedOn w:val="Policepardfaut"/>
    <w:link w:val="Pieddepage"/>
    <w:uiPriority w:val="2"/>
    <w:rPr>
      <w:kern w:val="20"/>
    </w:rPr>
  </w:style>
  <w:style w:type="paragraph" w:customStyle="1" w:styleId="DateduCV">
    <w:name w:val="Date du C.V."/>
    <w:basedOn w:val="Normal"/>
    <w:qFormat/>
    <w:pPr>
      <w:spacing w:after="40"/>
      <w:ind w:right="1440"/>
    </w:p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1"/>
    <w:rPr>
      <w:rFonts w:asciiTheme="majorHAnsi" w:eastAsiaTheme="majorEastAsia" w:hAnsiTheme="majorHAnsi" w:cstheme="majorBidi"/>
      <w:caps/>
      <w:color w:val="7E97AD" w:themeColor="accent1"/>
      <w:kern w:val="20"/>
      <w:sz w:val="21"/>
    </w:rPr>
  </w:style>
  <w:style w:type="character" w:customStyle="1" w:styleId="Titre2Car">
    <w:name w:val="Titre 2 Car"/>
    <w:basedOn w:val="Policepardfaut"/>
    <w:link w:val="Titre2"/>
    <w:uiPriority w:val="1"/>
    <w:rPr>
      <w:rFonts w:asciiTheme="majorHAnsi" w:eastAsiaTheme="majorEastAsia" w:hAnsiTheme="majorHAnsi" w:cstheme="majorBidi"/>
      <w:b/>
      <w:bCs/>
      <w:caps/>
      <w:color w:val="404040" w:themeColor="text1" w:themeTint="BF"/>
      <w:kern w:val="20"/>
      <w14:ligatures w14:val="standardContextual"/>
    </w:rPr>
  </w:style>
  <w:style w:type="character" w:customStyle="1" w:styleId="Titre3Car">
    <w:name w:val="Titre 3 Car"/>
    <w:basedOn w:val="Policepardfaut"/>
    <w:link w:val="Titre3"/>
    <w:uiPriority w:val="9"/>
    <w:rPr>
      <w:rFonts w:asciiTheme="majorHAnsi" w:eastAsiaTheme="majorEastAsia" w:hAnsiTheme="majorHAnsi" w:cstheme="majorBidi"/>
      <w:b/>
      <w:bCs/>
      <w:color w:val="7E97AD" w:themeColor="accent1"/>
      <w:kern w:val="20"/>
      <w14:ligatures w14:val="standardContextual"/>
    </w:rPr>
  </w:style>
  <w:style w:type="character" w:customStyle="1" w:styleId="Titre4Car">
    <w:name w:val="Titre 4 Car"/>
    <w:basedOn w:val="Policepardfaut"/>
    <w:link w:val="Titre4"/>
    <w:uiPriority w:val="9"/>
    <w:semiHidden/>
    <w:rPr>
      <w:rFonts w:asciiTheme="majorHAnsi" w:eastAsiaTheme="majorEastAsia" w:hAnsiTheme="majorHAnsi" w:cstheme="majorBidi"/>
      <w:b/>
      <w:bCs/>
      <w:i/>
      <w:iCs/>
      <w:color w:val="7E97AD" w:themeColor="accent1"/>
      <w:kern w:val="20"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asciiTheme="majorHAnsi" w:eastAsiaTheme="majorEastAsia" w:hAnsiTheme="majorHAnsi" w:cstheme="majorBidi"/>
      <w:color w:val="394B5A" w:themeColor="accent1" w:themeShade="7F"/>
      <w:kern w:val="20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394B5A" w:themeColor="accent1" w:themeShade="7F"/>
      <w:kern w:val="20"/>
    </w:rPr>
  </w:style>
  <w:style w:type="character" w:customStyle="1" w:styleId="Titre7Car">
    <w:name w:val="Titre 7 Car"/>
    <w:basedOn w:val="Policepardfaut"/>
    <w:link w:val="Titre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customStyle="1" w:styleId="Titre8Car">
    <w:name w:val="Titre 8 Car"/>
    <w:basedOn w:val="Policepardfaut"/>
    <w:link w:val="Titre8"/>
    <w:uiPriority w:val="9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table" w:customStyle="1" w:styleId="TableaudeCV">
    <w:name w:val="Tableau de CV"/>
    <w:basedOn w:val="TableauNormal"/>
    <w:uiPriority w:val="99"/>
    <w:tblPr>
      <w:tblBorders>
        <w:insideH w:val="single" w:sz="4" w:space="0" w:color="7E97AD" w:themeColor="accent1"/>
      </w:tblBorders>
      <w:tblCellMar>
        <w:top w:w="144" w:type="dxa"/>
        <w:left w:w="0" w:type="dxa"/>
        <w:bottom w:w="144" w:type="dxa"/>
        <w:right w:w="0" w:type="dxa"/>
      </w:tblCellMar>
    </w:tblPr>
  </w:style>
  <w:style w:type="table" w:customStyle="1" w:styleId="Tableaudelettres">
    <w:name w:val="Tableau de lettres"/>
    <w:basedOn w:val="TableauNormal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E97AD" w:themeColor="accent1"/>
        <w:sz w:val="22"/>
      </w:rPr>
    </w:tblStylePr>
    <w:tblStylePr w:type="firstCol">
      <w:rPr>
        <w:b/>
      </w:rPr>
    </w:tblStylePr>
  </w:style>
  <w:style w:type="paragraph" w:styleId="Date">
    <w:name w:val="Date"/>
    <w:basedOn w:val="Normal"/>
    <w:next w:val="Normal"/>
    <w:link w:val="DateCar"/>
    <w:uiPriority w:val="8"/>
    <w:qFormat/>
    <w:pPr>
      <w:spacing w:before="1200" w:after="360"/>
    </w:pPr>
    <w:rPr>
      <w:rFonts w:asciiTheme="majorHAnsi" w:eastAsiaTheme="majorEastAsia" w:hAnsiTheme="majorHAnsi" w:cstheme="majorBidi"/>
      <w:caps/>
      <w:color w:val="7E97AD" w:themeColor="accent1"/>
    </w:rPr>
  </w:style>
  <w:style w:type="character" w:customStyle="1" w:styleId="DateCar">
    <w:name w:val="Date Car"/>
    <w:basedOn w:val="Policepardfaut"/>
    <w:link w:val="Date"/>
    <w:uiPriority w:val="8"/>
    <w:rPr>
      <w:rFonts w:asciiTheme="majorHAnsi" w:eastAsiaTheme="majorEastAsia" w:hAnsiTheme="majorHAnsi" w:cstheme="majorBidi"/>
      <w:caps/>
      <w:color w:val="7E97AD" w:themeColor="accent1"/>
      <w:kern w:val="20"/>
    </w:rPr>
  </w:style>
  <w:style w:type="paragraph" w:customStyle="1" w:styleId="Destinataire">
    <w:name w:val="Destinataire"/>
    <w:basedOn w:val="Normal"/>
    <w:uiPriority w:val="8"/>
    <w:unhideWhenUsed/>
    <w:qFormat/>
    <w:pPr>
      <w:spacing w:after="40"/>
    </w:pPr>
    <w:rPr>
      <w:b/>
      <w:bCs/>
    </w:rPr>
  </w:style>
  <w:style w:type="paragraph" w:styleId="Salutations">
    <w:name w:val="Salutation"/>
    <w:basedOn w:val="Normal"/>
    <w:next w:val="Normal"/>
    <w:link w:val="SalutationsCar"/>
    <w:uiPriority w:val="8"/>
    <w:unhideWhenUsed/>
    <w:qFormat/>
    <w:pPr>
      <w:spacing w:before="720"/>
    </w:pPr>
  </w:style>
  <w:style w:type="character" w:customStyle="1" w:styleId="SalutationsCar">
    <w:name w:val="Salutations Car"/>
    <w:basedOn w:val="Policepardfaut"/>
    <w:link w:val="Salutations"/>
    <w:uiPriority w:val="8"/>
    <w:rPr>
      <w:kern w:val="20"/>
    </w:rPr>
  </w:style>
  <w:style w:type="paragraph" w:styleId="Formuledepolitesse">
    <w:name w:val="Closing"/>
    <w:basedOn w:val="Normal"/>
    <w:link w:val="FormuledepolitesseCar"/>
    <w:uiPriority w:val="8"/>
    <w:unhideWhenUsed/>
    <w:qFormat/>
    <w:pPr>
      <w:spacing w:before="480" w:after="960" w:line="240" w:lineRule="auto"/>
    </w:pPr>
  </w:style>
  <w:style w:type="character" w:customStyle="1" w:styleId="FormuledepolitesseCar">
    <w:name w:val="Formule de politesse Car"/>
    <w:basedOn w:val="Policepardfaut"/>
    <w:link w:val="Formuledepolitesse"/>
    <w:uiPriority w:val="8"/>
    <w:rPr>
      <w:kern w:val="20"/>
    </w:rPr>
  </w:style>
  <w:style w:type="paragraph" w:styleId="Signature">
    <w:name w:val="Signature"/>
    <w:basedOn w:val="Normal"/>
    <w:link w:val="SignatureCar"/>
    <w:uiPriority w:val="8"/>
    <w:unhideWhenUsed/>
    <w:qFormat/>
    <w:pPr>
      <w:spacing w:after="480"/>
    </w:pPr>
    <w:rPr>
      <w:b/>
      <w:bCs/>
    </w:rPr>
  </w:style>
  <w:style w:type="character" w:customStyle="1" w:styleId="SignatureCar">
    <w:name w:val="Signature Car"/>
    <w:basedOn w:val="Policepardfaut"/>
    <w:link w:val="Signature"/>
    <w:uiPriority w:val="8"/>
    <w:rPr>
      <w:b/>
      <w:bCs/>
      <w:kern w:val="20"/>
    </w:rPr>
  </w:style>
  <w:style w:type="character" w:styleId="Accentuation">
    <w:name w:val="Emphasis"/>
    <w:basedOn w:val="Policepardfaut"/>
    <w:uiPriority w:val="2"/>
    <w:unhideWhenUsed/>
    <w:qFormat/>
    <w:rPr>
      <w:color w:val="7E97AD" w:themeColor="accent1"/>
    </w:rPr>
  </w:style>
  <w:style w:type="paragraph" w:customStyle="1" w:styleId="Coordonnes">
    <w:name w:val="Coordonnées"/>
    <w:basedOn w:val="Normal"/>
    <w:uiPriority w:val="2"/>
    <w:qFormat/>
    <w:pPr>
      <w:spacing w:after="0" w:line="240" w:lineRule="auto"/>
      <w:jc w:val="right"/>
    </w:pPr>
    <w:rPr>
      <w:sz w:val="18"/>
    </w:rPr>
  </w:style>
  <w:style w:type="paragraph" w:customStyle="1" w:styleId="Nom">
    <w:name w:val="Nom"/>
    <w:basedOn w:val="Normal"/>
    <w:next w:val="Normal"/>
    <w:uiPriority w:val="1"/>
    <w:qFormat/>
    <w:pPr>
      <w:pBdr>
        <w:top w:val="single" w:sz="4" w:space="4" w:color="7E97AD" w:themeColor="accent1"/>
        <w:left w:val="single" w:sz="4" w:space="6" w:color="7E97AD" w:themeColor="accent1"/>
        <w:bottom w:val="single" w:sz="4" w:space="4" w:color="7E97AD" w:themeColor="accent1"/>
        <w:right w:val="single" w:sz="4" w:space="6" w:color="7E97AD" w:themeColor="accent1"/>
      </w:pBdr>
      <w:shd w:val="clear" w:color="auto" w:fill="7E97AD" w:themeFill="accent1"/>
      <w:spacing w:before="240"/>
      <w:ind w:left="144" w:right="144"/>
    </w:pPr>
    <w:rPr>
      <w:rFonts w:asciiTheme="majorHAnsi" w:eastAsiaTheme="majorEastAsia" w:hAnsiTheme="majorHAnsi" w:cstheme="majorBidi"/>
      <w:caps/>
      <w:color w:val="FFFFFF" w:themeColor="background1"/>
      <w:sz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F480A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F480A"/>
    <w:rPr>
      <w:rFonts w:ascii="Tahoma" w:hAnsi="Tahoma" w:cs="Tahoma"/>
      <w:kern w:val="20"/>
      <w:sz w:val="16"/>
      <w:szCs w:val="16"/>
    </w:rPr>
  </w:style>
  <w:style w:type="paragraph" w:customStyle="1" w:styleId="TextLeft">
    <w:name w:val="TextLeft"/>
    <w:basedOn w:val="Normal"/>
    <w:next w:val="Normal"/>
    <w:uiPriority w:val="4"/>
    <w:qFormat/>
    <w:rsid w:val="00305FC2"/>
    <w:pPr>
      <w:spacing w:before="0" w:after="0"/>
      <w:jc w:val="right"/>
    </w:pPr>
    <w:rPr>
      <w:rFonts w:ascii="Arial" w:hAnsi="Arial" w:cs="Arial"/>
      <w:color w:val="404040" w:themeColor="text1" w:themeTint="BF"/>
      <w:kern w:val="0"/>
      <w:sz w:val="22"/>
      <w:szCs w:val="24"/>
      <w:lang w:eastAsia="en-US"/>
    </w:rPr>
  </w:style>
  <w:style w:type="paragraph" w:styleId="Paragraphedeliste">
    <w:name w:val="List Paragraph"/>
    <w:basedOn w:val="Normal"/>
    <w:uiPriority w:val="34"/>
    <w:qFormat/>
    <w:rsid w:val="00305FC2"/>
    <w:pPr>
      <w:spacing w:before="0" w:after="0" w:line="240" w:lineRule="auto"/>
      <w:ind w:left="720"/>
      <w:contextualSpacing/>
    </w:pPr>
    <w:rPr>
      <w:rFonts w:ascii="Arial" w:hAnsi="Arial" w:cs="Arial"/>
      <w:color w:val="000000" w:themeColor="text1"/>
      <w:kern w:val="0"/>
      <w:sz w:val="24"/>
      <w:szCs w:val="24"/>
      <w:lang w:eastAsia="en-US"/>
    </w:rPr>
  </w:style>
  <w:style w:type="character" w:styleId="Lienhypertexte">
    <w:name w:val="Hyperlink"/>
    <w:basedOn w:val="Policepardfaut"/>
    <w:uiPriority w:val="99"/>
    <w:unhideWhenUsed/>
    <w:rsid w:val="005814D5"/>
    <w:rPr>
      <w:rFonts w:ascii="Arial" w:hAnsi="Arial" w:cs="Arial"/>
      <w:color w:val="646464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aminatamahamaneyattara@gmail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i.yattara\AppData\Roaming\Microsoft\Templates\CV%20de%20base%20(conception%20intemporell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1F79548177B4A13BEB145B7AE4933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C89F49C-6822-4456-B0FC-428F745615D4}"/>
      </w:docPartPr>
      <w:docPartBody>
        <w:p w:rsidR="00893DAD" w:rsidRDefault="003E35C4" w:rsidP="003E35C4">
          <w:pPr>
            <w:pStyle w:val="41F79548177B4A13BEB145B7AE4933AE"/>
          </w:pPr>
          <w:r w:rsidRPr="009C047D">
            <w:rPr>
              <w:noProof/>
              <w:lang w:bidi="fr-FR"/>
            </w:rPr>
            <w:t>Coordonnées</w:t>
          </w:r>
        </w:p>
      </w:docPartBody>
    </w:docPart>
    <w:docPart>
      <w:docPartPr>
        <w:name w:val="548A32AA1211414BB35EEE5247CECA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2D4FAB-3D8C-4477-98C8-96EC027A2242}"/>
      </w:docPartPr>
      <w:docPartBody>
        <w:p w:rsidR="00893DAD" w:rsidRDefault="003E35C4" w:rsidP="003E35C4">
          <w:pPr>
            <w:pStyle w:val="548A32AA1211414BB35EEE5247CECA3F"/>
          </w:pPr>
          <w:r>
            <w:rPr>
              <w:rStyle w:val="Textedelespacerserv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Leelawadee UI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Microsoft Sans Serif"/>
    <w:panose1 w:val="020B0304020202020204"/>
    <w:charset w:val="00"/>
    <w:family w:val="swiss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 new roman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376"/>
    <w:rsid w:val="00202C01"/>
    <w:rsid w:val="003E35C4"/>
    <w:rsid w:val="004A583E"/>
    <w:rsid w:val="007049E9"/>
    <w:rsid w:val="007864F8"/>
    <w:rsid w:val="00893DAD"/>
    <w:rsid w:val="00DB3376"/>
    <w:rsid w:val="00E97504"/>
    <w:rsid w:val="00FC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ML" w:eastAsia="fr-M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6BE954A339CA4E33903DD90A6AF3286F">
    <w:name w:val="6BE954A339CA4E33903DD90A6AF3286F"/>
  </w:style>
  <w:style w:type="paragraph" w:customStyle="1" w:styleId="A60158A9090F46EEA27F16DCD2D5719F">
    <w:name w:val="A60158A9090F46EEA27F16DCD2D5719F"/>
  </w:style>
  <w:style w:type="paragraph" w:customStyle="1" w:styleId="9E16DBFC9B304A10A73F250EB1DDFF5D">
    <w:name w:val="9E16DBFC9B304A10A73F250EB1DDFF5D"/>
  </w:style>
  <w:style w:type="paragraph" w:customStyle="1" w:styleId="4B3AC9ED016D4E11AADED58C66BCB04B">
    <w:name w:val="4B3AC9ED016D4E11AADED58C66BCB04B"/>
  </w:style>
  <w:style w:type="character" w:styleId="Accentuation">
    <w:name w:val="Emphasis"/>
    <w:basedOn w:val="Policepardfaut"/>
    <w:uiPriority w:val="2"/>
    <w:unhideWhenUsed/>
    <w:qFormat/>
    <w:rPr>
      <w:color w:val="5B9BD5" w:themeColor="accent1"/>
    </w:rPr>
  </w:style>
  <w:style w:type="paragraph" w:customStyle="1" w:styleId="31B0AC6DF9584FEFAD6DDA4EEB9FD167">
    <w:name w:val="31B0AC6DF9584FEFAD6DDA4EEB9FD167"/>
  </w:style>
  <w:style w:type="paragraph" w:customStyle="1" w:styleId="62F8370A666844A99B8B1844B284BB57">
    <w:name w:val="62F8370A666844A99B8B1844B284BB57"/>
  </w:style>
  <w:style w:type="paragraph" w:customStyle="1" w:styleId="31C67A8859F64813991C3E6BA942E305">
    <w:name w:val="31C67A8859F64813991C3E6BA942E305"/>
  </w:style>
  <w:style w:type="paragraph" w:customStyle="1" w:styleId="DateduCV">
    <w:name w:val="Date du C.V."/>
    <w:basedOn w:val="Normal"/>
    <w:qFormat/>
    <w:rsid w:val="00DB3376"/>
    <w:pPr>
      <w:spacing w:before="40" w:after="40" w:line="288" w:lineRule="auto"/>
      <w:ind w:right="1440"/>
    </w:pPr>
    <w:rPr>
      <w:rFonts w:eastAsiaTheme="minorHAnsi"/>
      <w:color w:val="595959" w:themeColor="text1" w:themeTint="A6"/>
      <w:kern w:val="20"/>
      <w:sz w:val="20"/>
      <w:szCs w:val="20"/>
      <w:lang w:val="fr-FR" w:eastAsia="fr-FR"/>
    </w:rPr>
  </w:style>
  <w:style w:type="paragraph" w:customStyle="1" w:styleId="6F3218A687E4455EBE7F5E25FAF1126B">
    <w:name w:val="6F3218A687E4455EBE7F5E25FAF1126B"/>
  </w:style>
  <w:style w:type="character" w:styleId="Textedelespacerserv">
    <w:name w:val="Placeholder Text"/>
    <w:basedOn w:val="Policepardfaut"/>
    <w:uiPriority w:val="99"/>
    <w:semiHidden/>
    <w:rsid w:val="003E35C4"/>
    <w:rPr>
      <w:color w:val="808080"/>
    </w:rPr>
  </w:style>
  <w:style w:type="paragraph" w:customStyle="1" w:styleId="998B430729F7436F89EA84FA90549EA4">
    <w:name w:val="998B430729F7436F89EA84FA90549EA4"/>
  </w:style>
  <w:style w:type="paragraph" w:customStyle="1" w:styleId="8681B59C372844C9A208F87D1B2F3D5A">
    <w:name w:val="8681B59C372844C9A208F87D1B2F3D5A"/>
  </w:style>
  <w:style w:type="paragraph" w:customStyle="1" w:styleId="2B40A9B1AEA84767894AF51238A07B37">
    <w:name w:val="2B40A9B1AEA84767894AF51238A07B37"/>
  </w:style>
  <w:style w:type="paragraph" w:customStyle="1" w:styleId="8A963143241842F79926BD7F1729377F">
    <w:name w:val="8A963143241842F79926BD7F1729377F"/>
  </w:style>
  <w:style w:type="paragraph" w:customStyle="1" w:styleId="C5D41FB8FF2F4ADEB1CB999C9B528B86">
    <w:name w:val="C5D41FB8FF2F4ADEB1CB999C9B528B86"/>
  </w:style>
  <w:style w:type="paragraph" w:customStyle="1" w:styleId="184F93B3E0C74D63896B2EC128FBFFA2">
    <w:name w:val="184F93B3E0C74D63896B2EC128FBFFA2"/>
  </w:style>
  <w:style w:type="paragraph" w:customStyle="1" w:styleId="A6067ACA92DE47ECB8B70AAC0B28E452">
    <w:name w:val="A6067ACA92DE47ECB8B70AAC0B28E452"/>
  </w:style>
  <w:style w:type="paragraph" w:customStyle="1" w:styleId="155F98E32FC045938E882A1AA55E89B0">
    <w:name w:val="155F98E32FC045938E882A1AA55E89B0"/>
  </w:style>
  <w:style w:type="paragraph" w:customStyle="1" w:styleId="9D9FC19C70454210AC268852B0F2AB97">
    <w:name w:val="9D9FC19C70454210AC268852B0F2AB97"/>
  </w:style>
  <w:style w:type="paragraph" w:customStyle="1" w:styleId="0D60567D3DD443A59DC13834147F2ABB">
    <w:name w:val="0D60567D3DD443A59DC13834147F2ABB"/>
  </w:style>
  <w:style w:type="paragraph" w:customStyle="1" w:styleId="E6E3CCBB129B4136BDC623F35E1C1DBA">
    <w:name w:val="E6E3CCBB129B4136BDC623F35E1C1DBA"/>
  </w:style>
  <w:style w:type="paragraph" w:customStyle="1" w:styleId="9871F7EC733D46E2B00A0BFF957FE35F">
    <w:name w:val="9871F7EC733D46E2B00A0BFF957FE35F"/>
  </w:style>
  <w:style w:type="paragraph" w:customStyle="1" w:styleId="9AB20F9FA8324ABE9BA34F2768A153A5">
    <w:name w:val="9AB20F9FA8324ABE9BA34F2768A153A5"/>
  </w:style>
  <w:style w:type="paragraph" w:customStyle="1" w:styleId="46B391B6FCF7443F825DD28ABA858053">
    <w:name w:val="46B391B6FCF7443F825DD28ABA858053"/>
    <w:rsid w:val="00DB3376"/>
  </w:style>
  <w:style w:type="paragraph" w:customStyle="1" w:styleId="27988F7B5E37431DA644DAAD6900FC65">
    <w:name w:val="27988F7B5E37431DA644DAAD6900FC65"/>
    <w:rsid w:val="00DB3376"/>
  </w:style>
  <w:style w:type="paragraph" w:customStyle="1" w:styleId="2B638E7D2B344B56996AEA630FA9AB5F">
    <w:name w:val="2B638E7D2B344B56996AEA630FA9AB5F"/>
    <w:rsid w:val="00DB3376"/>
  </w:style>
  <w:style w:type="paragraph" w:customStyle="1" w:styleId="981B5CB5C38F4B8FBA46B444773AEE2C">
    <w:name w:val="981B5CB5C38F4B8FBA46B444773AEE2C"/>
    <w:rsid w:val="00DB3376"/>
  </w:style>
  <w:style w:type="paragraph" w:customStyle="1" w:styleId="BE06B87784984AADB3BAB3647B9EBA59">
    <w:name w:val="BE06B87784984AADB3BAB3647B9EBA59"/>
    <w:rsid w:val="00DB3376"/>
  </w:style>
  <w:style w:type="paragraph" w:customStyle="1" w:styleId="2323ABFD3E7D4E0D8A6D9B2A181454C5">
    <w:name w:val="2323ABFD3E7D4E0D8A6D9B2A181454C5"/>
    <w:rsid w:val="00DB3376"/>
  </w:style>
  <w:style w:type="paragraph" w:customStyle="1" w:styleId="B879E59BF5B4485FB156B0E1E4D0FA32">
    <w:name w:val="B879E59BF5B4485FB156B0E1E4D0FA32"/>
    <w:rsid w:val="00DB3376"/>
  </w:style>
  <w:style w:type="paragraph" w:customStyle="1" w:styleId="0E48E597788F4809BA3F243B09945909">
    <w:name w:val="0E48E597788F4809BA3F243B09945909"/>
    <w:rsid w:val="00DB3376"/>
  </w:style>
  <w:style w:type="paragraph" w:customStyle="1" w:styleId="184AFBE0C16A48F69A3B8B10393E593F">
    <w:name w:val="184AFBE0C16A48F69A3B8B10393E593F"/>
    <w:rsid w:val="00DB3376"/>
  </w:style>
  <w:style w:type="paragraph" w:customStyle="1" w:styleId="1DD9878AE1664654942B9B6AF318506D">
    <w:name w:val="1DD9878AE1664654942B9B6AF318506D"/>
    <w:rsid w:val="00DB3376"/>
  </w:style>
  <w:style w:type="paragraph" w:customStyle="1" w:styleId="16A190FAADEF4C40B0DF787E6D11C343">
    <w:name w:val="16A190FAADEF4C40B0DF787E6D11C343"/>
    <w:rsid w:val="00DB3376"/>
  </w:style>
  <w:style w:type="paragraph" w:customStyle="1" w:styleId="4175EE292FC34C43A2F008DEA12817EB">
    <w:name w:val="4175EE292FC34C43A2F008DEA12817EB"/>
    <w:rsid w:val="00DB3376"/>
  </w:style>
  <w:style w:type="paragraph" w:customStyle="1" w:styleId="B9D6A8ADD6B34014897956063789BB63">
    <w:name w:val="B9D6A8ADD6B34014897956063789BB63"/>
    <w:rsid w:val="00DB3376"/>
  </w:style>
  <w:style w:type="paragraph" w:customStyle="1" w:styleId="C87142F119D64742B5C776C5BF6F7F44">
    <w:name w:val="C87142F119D64742B5C776C5BF6F7F44"/>
    <w:rsid w:val="00DB3376"/>
  </w:style>
  <w:style w:type="paragraph" w:customStyle="1" w:styleId="9D73BAA79D7B43F0904FE1494FBDA4C8">
    <w:name w:val="9D73BAA79D7B43F0904FE1494FBDA4C8"/>
    <w:rsid w:val="00DB3376"/>
  </w:style>
  <w:style w:type="paragraph" w:customStyle="1" w:styleId="54CCFED2C4524280A0156F099315A3B8">
    <w:name w:val="54CCFED2C4524280A0156F099315A3B8"/>
    <w:rsid w:val="003E35C4"/>
  </w:style>
  <w:style w:type="paragraph" w:customStyle="1" w:styleId="F1294F7503214BC5891B4DA2C6765C56">
    <w:name w:val="F1294F7503214BC5891B4DA2C6765C56"/>
    <w:rsid w:val="003E35C4"/>
  </w:style>
  <w:style w:type="paragraph" w:customStyle="1" w:styleId="9AB5A371E976407B8B6CBA877B16B299">
    <w:name w:val="9AB5A371E976407B8B6CBA877B16B299"/>
    <w:rsid w:val="003E35C4"/>
  </w:style>
  <w:style w:type="paragraph" w:customStyle="1" w:styleId="674A9DB35D1D4D93A5ED9BF02E3700AE">
    <w:name w:val="674A9DB35D1D4D93A5ED9BF02E3700AE"/>
    <w:rsid w:val="003E35C4"/>
  </w:style>
  <w:style w:type="paragraph" w:customStyle="1" w:styleId="64BB87C77AA244199698D1E89831A74E">
    <w:name w:val="64BB87C77AA244199698D1E89831A74E"/>
    <w:rsid w:val="003E35C4"/>
  </w:style>
  <w:style w:type="paragraph" w:customStyle="1" w:styleId="BD256B181FE546F096DB5FB3FEFF11EF">
    <w:name w:val="BD256B181FE546F096DB5FB3FEFF11EF"/>
    <w:rsid w:val="003E35C4"/>
  </w:style>
  <w:style w:type="paragraph" w:customStyle="1" w:styleId="41F79548177B4A13BEB145B7AE4933AE">
    <w:name w:val="41F79548177B4A13BEB145B7AE4933AE"/>
    <w:rsid w:val="003E35C4"/>
  </w:style>
  <w:style w:type="paragraph" w:customStyle="1" w:styleId="F80DC6601A714F618D1F10174A7C8454">
    <w:name w:val="F80DC6601A714F618D1F10174A7C8454"/>
    <w:rsid w:val="003E35C4"/>
  </w:style>
  <w:style w:type="paragraph" w:customStyle="1" w:styleId="548A32AA1211414BB35EEE5247CECA3F">
    <w:name w:val="548A32AA1211414BB35EEE5247CECA3F"/>
    <w:rsid w:val="003E35C4"/>
  </w:style>
  <w:style w:type="paragraph" w:customStyle="1" w:styleId="D5221CFFB6574D62BE6C73636D80765B">
    <w:name w:val="D5221CFFB6574D62BE6C73636D80765B"/>
    <w:rsid w:val="004A583E"/>
    <w:rPr>
      <w:lang w:val="fr-FR" w:eastAsia="fr-F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9924D1ECC420D47A2456556BC94F7370400BDF4491DEA4973499845289601F88B9F" ma:contentTypeVersion="55" ma:contentTypeDescription="Create a new document." ma:contentTypeScope="" ma:versionID="41eb558a2b826e6e4f9defd990175bec">
  <xsd:schema xmlns:xsd="http://www.w3.org/2001/XMLSchema" xmlns:xs="http://www.w3.org/2001/XMLSchema" xmlns:p="http://schemas.microsoft.com/office/2006/metadata/properties" xmlns:ns2="6d93d202-47fc-4405-873a-cab67cc5f1b2" xmlns:ns3="64acb2c5-0a2b-4bda-bd34-58e36cbb80d2" targetNamespace="http://schemas.microsoft.com/office/2006/metadata/properties" ma:root="true" ma:fieldsID="19deea0185cf7bc57eee9b90b1ba2ace" ns2:_="" ns3:_="">
    <xsd:import namespace="6d93d202-47fc-4405-873a-cab67cc5f1b2"/>
    <xsd:import namespace="64acb2c5-0a2b-4bda-bd34-58e36cbb80d2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  <xsd:element ref="ns3:Description0" minOccurs="0"/>
                <xsd:element ref="ns3:Compon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3d202-47fc-4405-873a-cab67cc5f1b2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dc79c007-7f28-4db9-9ba1-525d19a3279b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80C6DD30-196A-4C6B-B1BF-A43F3B8ACD4F}" ma:internalName="CSXSubmissionMarket" ma:readOnly="false" ma:showField="MarketName" ma:web="6d93d202-47fc-4405-873a-cab67cc5f1b2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bb16b974-ed24-4278-8820-8e232d38904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7E2D4CA2-442A-4FDA-AA57-71B8C7B2C53C}" ma:internalName="InProjectListLookup" ma:readOnly="true" ma:showField="InProjectList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fd9a49dc-3dbf-4047-b62d-1d587abe7b40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7E2D4CA2-442A-4FDA-AA57-71B8C7B2C53C}" ma:internalName="LastCompleteVersionLookup" ma:readOnly="true" ma:showField="LastCompleteVersion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7E2D4CA2-442A-4FDA-AA57-71B8C7B2C53C}" ma:internalName="LastPreviewErrorLookup" ma:readOnly="true" ma:showField="LastPreviewError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7E2D4CA2-442A-4FDA-AA57-71B8C7B2C53C}" ma:internalName="LastPreviewResultLookup" ma:readOnly="true" ma:showField="LastPreviewResult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7E2D4CA2-442A-4FDA-AA57-71B8C7B2C53C}" ma:internalName="LastPreviewAttemptDateLookup" ma:readOnly="true" ma:showField="LastPreviewAttemptDat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7E2D4CA2-442A-4FDA-AA57-71B8C7B2C53C}" ma:internalName="LastPreviewedByLookup" ma:readOnly="true" ma:showField="LastPreviewedBy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7E2D4CA2-442A-4FDA-AA57-71B8C7B2C53C}" ma:internalName="LastPreviewTimeLookup" ma:readOnly="true" ma:showField="LastPreviewTim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7E2D4CA2-442A-4FDA-AA57-71B8C7B2C53C}" ma:internalName="LastPreviewVersionLookup" ma:readOnly="true" ma:showField="LastPreviewVersion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7E2D4CA2-442A-4FDA-AA57-71B8C7B2C53C}" ma:internalName="LastPublishErrorLookup" ma:readOnly="true" ma:showField="LastPublishError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7E2D4CA2-442A-4FDA-AA57-71B8C7B2C53C}" ma:internalName="LastPublishResultLookup" ma:readOnly="true" ma:showField="LastPublishResult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7E2D4CA2-442A-4FDA-AA57-71B8C7B2C53C}" ma:internalName="LastPublishAttemptDateLookup" ma:readOnly="true" ma:showField="LastPublishAttemptDat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7E2D4CA2-442A-4FDA-AA57-71B8C7B2C53C}" ma:internalName="LastPublishedByLookup" ma:readOnly="true" ma:showField="LastPublishedBy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7E2D4CA2-442A-4FDA-AA57-71B8C7B2C53C}" ma:internalName="LastPublishTimeLookup" ma:readOnly="true" ma:showField="LastPublishTim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7E2D4CA2-442A-4FDA-AA57-71B8C7B2C53C}" ma:internalName="LastPublishVersionLookup" ma:readOnly="true" ma:showField="LastPublishVersion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4CDE398E-75A7-4993-8C61-2BFD31F64754}" ma:internalName="LocLastLocAttemptVersionLookup" ma:readOnly="false" ma:showField="LastLocAttemptVersion" ma:web="6d93d202-47fc-4405-873a-cab67cc5f1b2">
      <xsd:simpleType>
        <xsd:restriction base="dms:Lookup"/>
      </xsd:simpleType>
    </xsd:element>
    <xsd:element name="LocLastLocAttemptVersionTypeLookup" ma:index="72" nillable="true" ma:displayName="Loc Last Loc Attempt Version Type" ma:default="" ma:list="{4CDE398E-75A7-4993-8C61-2BFD31F64754}" ma:internalName="LocLastLocAttemptVersionTypeLookup" ma:readOnly="true" ma:showField="LastLocAttemptVersionType" ma:web="6d93d202-47fc-4405-873a-cab67cc5f1b2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4CDE398E-75A7-4993-8C61-2BFD31F64754}" ma:internalName="LocNewPublishedVersionLookup" ma:readOnly="true" ma:showField="NewPublishedVersion" ma:web="6d93d202-47fc-4405-873a-cab67cc5f1b2">
      <xsd:simpleType>
        <xsd:restriction base="dms:Lookup"/>
      </xsd:simpleType>
    </xsd:element>
    <xsd:element name="LocOverallHandbackStatusLookup" ma:index="76" nillable="true" ma:displayName="Loc Overall Handback Status" ma:default="" ma:list="{4CDE398E-75A7-4993-8C61-2BFD31F64754}" ma:internalName="LocOverallHandbackStatusLookup" ma:readOnly="true" ma:showField="OverallHandbackStatus" ma:web="6d93d202-47fc-4405-873a-cab67cc5f1b2">
      <xsd:simpleType>
        <xsd:restriction base="dms:Lookup"/>
      </xsd:simpleType>
    </xsd:element>
    <xsd:element name="LocOverallLocStatusLookup" ma:index="77" nillable="true" ma:displayName="Loc Overall Localize Status" ma:default="" ma:list="{4CDE398E-75A7-4993-8C61-2BFD31F64754}" ma:internalName="LocOverallLocStatusLookup" ma:readOnly="true" ma:showField="OverallLocStatus" ma:web="6d93d202-47fc-4405-873a-cab67cc5f1b2">
      <xsd:simpleType>
        <xsd:restriction base="dms:Lookup"/>
      </xsd:simpleType>
    </xsd:element>
    <xsd:element name="LocOverallPreviewStatusLookup" ma:index="78" nillable="true" ma:displayName="Loc Overall Preview Status" ma:default="" ma:list="{4CDE398E-75A7-4993-8C61-2BFD31F64754}" ma:internalName="LocOverallPreviewStatusLookup" ma:readOnly="true" ma:showField="OverallPreviewStatus" ma:web="6d93d202-47fc-4405-873a-cab67cc5f1b2">
      <xsd:simpleType>
        <xsd:restriction base="dms:Lookup"/>
      </xsd:simpleType>
    </xsd:element>
    <xsd:element name="LocOverallPublishStatusLookup" ma:index="79" nillable="true" ma:displayName="Loc Overall Publish Status" ma:default="" ma:list="{4CDE398E-75A7-4993-8C61-2BFD31F64754}" ma:internalName="LocOverallPublishStatusLookup" ma:readOnly="true" ma:showField="OverallPublishStatus" ma:web="6d93d202-47fc-4405-873a-cab67cc5f1b2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4CDE398E-75A7-4993-8C61-2BFD31F64754}" ma:internalName="LocProcessedForHandoffsLookup" ma:readOnly="true" ma:showField="ProcessedForHandoffs" ma:web="6d93d202-47fc-4405-873a-cab67cc5f1b2">
      <xsd:simpleType>
        <xsd:restriction base="dms:Lookup"/>
      </xsd:simpleType>
    </xsd:element>
    <xsd:element name="LocProcessedForMarketsLookup" ma:index="82" nillable="true" ma:displayName="Loc Processed For Markets" ma:default="" ma:list="{4CDE398E-75A7-4993-8C61-2BFD31F64754}" ma:internalName="LocProcessedForMarketsLookup" ma:readOnly="true" ma:showField="ProcessedForMarkets" ma:web="6d93d202-47fc-4405-873a-cab67cc5f1b2">
      <xsd:simpleType>
        <xsd:restriction base="dms:Lookup"/>
      </xsd:simpleType>
    </xsd:element>
    <xsd:element name="LocPublishedDependentAssetsLookup" ma:index="83" nillable="true" ma:displayName="Loc Published Dependent Assets" ma:default="" ma:list="{4CDE398E-75A7-4993-8C61-2BFD31F64754}" ma:internalName="LocPublishedDependentAssetsLookup" ma:readOnly="true" ma:showField="PublishedDependentAssets" ma:web="6d93d202-47fc-4405-873a-cab67cc5f1b2">
      <xsd:simpleType>
        <xsd:restriction base="dms:Lookup"/>
      </xsd:simpleType>
    </xsd:element>
    <xsd:element name="LocPublishedLinkedAssetsLookup" ma:index="84" nillable="true" ma:displayName="Loc Published Linked Assets" ma:default="" ma:list="{4CDE398E-75A7-4993-8C61-2BFD31F64754}" ma:internalName="LocPublishedLinkedAssetsLookup" ma:readOnly="true" ma:showField="PublishedLinkedAssets" ma:web="6d93d202-47fc-4405-873a-cab67cc5f1b2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db560eb5-700a-4f94-8fda-b57de4261f12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80C6DD30-196A-4C6B-B1BF-A43F3B8ACD4F}" ma:internalName="Markets" ma:readOnly="false" ma:showField="MarketName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7E2D4CA2-442A-4FDA-AA57-71B8C7B2C53C}" ma:internalName="NumOfRatingsLookup" ma:readOnly="true" ma:showField="NumOfRatings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7E2D4CA2-442A-4FDA-AA57-71B8C7B2C53C}" ma:internalName="PublishStatusLookup" ma:readOnly="false" ma:showField="PublishStatus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6e3f7319-fb8f-4449-8902-000ab73a8566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11d213f5-ec09-44b6-a8be-9da225be7a8d}" ma:internalName="TaxCatchAll" ma:showField="CatchAllData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11d213f5-ec09-44b6-a8be-9da225be7a8d}" ma:internalName="TaxCatchAllLabel" ma:readOnly="true" ma:showField="CatchAllDataLabel" ma:web="6d93d202-47fc-4405-873a-cab67cc5f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cb2c5-0a2b-4bda-bd34-58e36cbb80d2" elementFormDefault="qualified">
    <xsd:import namespace="http://schemas.microsoft.com/office/2006/documentManagement/types"/>
    <xsd:import namespace="http://schemas.microsoft.com/office/infopath/2007/PartnerControls"/>
    <xsd:element name="Description0" ma:index="134" nillable="true" ma:displayName="Description" ma:internalName="Description0">
      <xsd:simpleType>
        <xsd:restriction base="dms:Note"/>
      </xsd:simpleType>
    </xsd:element>
    <xsd:element name="Component" ma:index="135" nillable="true" ma:displayName="Component" ma:internalName="Componen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rectSourceMarket xmlns="6d93d202-47fc-4405-873a-cab67cc5f1b2">English</DirectSourceMarket>
    <LocComments xmlns="6d93d202-47fc-4405-873a-cab67cc5f1b2" xsi:nil="true"/>
    <MarketSpecific xmlns="6d93d202-47fc-4405-873a-cab67cc5f1b2">false</MarketSpecific>
    <ApprovalStatus xmlns="6d93d202-47fc-4405-873a-cab67cc5f1b2">InProgress</ApprovalStatus>
    <ThumbnailAssetId xmlns="6d93d202-47fc-4405-873a-cab67cc5f1b2" xsi:nil="true"/>
    <PrimaryImageGen xmlns="6d93d202-47fc-4405-873a-cab67cc5f1b2">true</PrimaryImageGen>
    <LegacyData xmlns="6d93d202-47fc-4405-873a-cab67cc5f1b2" xsi:nil="true"/>
    <TPFriendlyName xmlns="6d93d202-47fc-4405-873a-cab67cc5f1b2" xsi:nil="true"/>
    <NumericId xmlns="6d93d202-47fc-4405-873a-cab67cc5f1b2" xsi:nil="true"/>
    <LocRecommendedHandoff xmlns="6d93d202-47fc-4405-873a-cab67cc5f1b2" xsi:nil="true"/>
    <BlockPublish xmlns="6d93d202-47fc-4405-873a-cab67cc5f1b2">false</BlockPublish>
    <BusinessGroup xmlns="6d93d202-47fc-4405-873a-cab67cc5f1b2" xsi:nil="true"/>
    <SourceTitle xmlns="6d93d202-47fc-4405-873a-cab67cc5f1b2" xsi:nil="true"/>
    <OpenTemplate xmlns="6d93d202-47fc-4405-873a-cab67cc5f1b2">true</OpenTemplate>
    <APEditor xmlns="6d93d202-47fc-4405-873a-cab67cc5f1b2">
      <UserInfo>
        <DisplayName/>
        <AccountId xsi:nil="true"/>
        <AccountType/>
      </UserInfo>
    </APEditor>
    <UALocComments xmlns="6d93d202-47fc-4405-873a-cab67cc5f1b2" xsi:nil="true"/>
    <ParentAssetId xmlns="6d93d202-47fc-4405-873a-cab67cc5f1b2" xsi:nil="true"/>
    <PublishStatusLookup xmlns="6d93d202-47fc-4405-873a-cab67cc5f1b2">
      <Value>455884</Value>
      <Value>455885</Value>
    </PublishStatusLookup>
    <FeatureTagsTaxHTField0 xmlns="6d93d202-47fc-4405-873a-cab67cc5f1b2">
      <Terms xmlns="http://schemas.microsoft.com/office/infopath/2007/PartnerControls"/>
    </FeatureTagsTaxHTField0>
    <IntlLangReviewDate xmlns="6d93d202-47fc-4405-873a-cab67cc5f1b2" xsi:nil="true"/>
    <Providers xmlns="6d93d202-47fc-4405-873a-cab67cc5f1b2" xsi:nil="true"/>
    <MachineTranslated xmlns="6d93d202-47fc-4405-873a-cab67cc5f1b2">false</MachineTranslated>
    <OriginalSourceMarket xmlns="6d93d202-47fc-4405-873a-cab67cc5f1b2">english</OriginalSourceMarket>
    <APDescription xmlns="6d93d202-47fc-4405-873a-cab67cc5f1b2">Use this clean and elegant resume for a professional look. Accompany it with a cover letter from the Timeless design set to make a great impression.
</APDescription>
    <TPInstallLocation xmlns="6d93d202-47fc-4405-873a-cab67cc5f1b2" xsi:nil="true"/>
    <ContentItem xmlns="6d93d202-47fc-4405-873a-cab67cc5f1b2" xsi:nil="true"/>
    <ClipArtFilename xmlns="6d93d202-47fc-4405-873a-cab67cc5f1b2" xsi:nil="true"/>
    <PublishTargets xmlns="6d93d202-47fc-4405-873a-cab67cc5f1b2">OfficeOnlineVNext</PublishTargets>
    <TimesCloned xmlns="6d93d202-47fc-4405-873a-cab67cc5f1b2" xsi:nil="true"/>
    <FriendlyTitle xmlns="6d93d202-47fc-4405-873a-cab67cc5f1b2" xsi:nil="true"/>
    <AcquiredFrom xmlns="6d93d202-47fc-4405-873a-cab67cc5f1b2">Internal MS</AcquiredFrom>
    <AssetStart xmlns="6d93d202-47fc-4405-873a-cab67cc5f1b2">2012-03-08T00:28:00+00:00</AssetStart>
    <Provider xmlns="6d93d202-47fc-4405-873a-cab67cc5f1b2" xsi:nil="true"/>
    <LastHandOff xmlns="6d93d202-47fc-4405-873a-cab67cc5f1b2" xsi:nil="true"/>
    <TPClientViewer xmlns="6d93d202-47fc-4405-873a-cab67cc5f1b2" xsi:nil="true"/>
    <UACurrentWords xmlns="6d93d202-47fc-4405-873a-cab67cc5f1b2" xsi:nil="true"/>
    <ArtSampleDocs xmlns="6d93d202-47fc-4405-873a-cab67cc5f1b2" xsi:nil="true"/>
    <UALocRecommendation xmlns="6d93d202-47fc-4405-873a-cab67cc5f1b2">Localize</UALocRecommendation>
    <Manager xmlns="6d93d202-47fc-4405-873a-cab67cc5f1b2" xsi:nil="true"/>
    <CSXHash xmlns="6d93d202-47fc-4405-873a-cab67cc5f1b2" xsi:nil="true"/>
    <IsDeleted xmlns="6d93d202-47fc-4405-873a-cab67cc5f1b2">false</IsDeleted>
    <ShowIn xmlns="6d93d202-47fc-4405-873a-cab67cc5f1b2">Show everywhere</ShowIn>
    <UANotes xmlns="6d93d202-47fc-4405-873a-cab67cc5f1b2" xsi:nil="true"/>
    <TemplateStatus xmlns="6d93d202-47fc-4405-873a-cab67cc5f1b2">Complete</TemplateStatus>
    <Downloads xmlns="6d93d202-47fc-4405-873a-cab67cc5f1b2">0</Downloads>
    <VoteCount xmlns="6d93d202-47fc-4405-873a-cab67cc5f1b2" xsi:nil="true"/>
    <OOCacheId xmlns="6d93d202-47fc-4405-873a-cab67cc5f1b2" xsi:nil="true"/>
    <InternalTagsTaxHTField0 xmlns="6d93d202-47fc-4405-873a-cab67cc5f1b2">
      <Terms xmlns="http://schemas.microsoft.com/office/infopath/2007/PartnerControls"/>
    </InternalTagsTaxHTField0>
    <AssetExpire xmlns="6d93d202-47fc-4405-873a-cab67cc5f1b2">2029-01-01T08:00:00+00:00</AssetExpire>
    <CSXSubmissionMarket xmlns="6d93d202-47fc-4405-873a-cab67cc5f1b2" xsi:nil="true"/>
    <DSATActionTaken xmlns="6d93d202-47fc-4405-873a-cab67cc5f1b2" xsi:nil="true"/>
    <TPExecutable xmlns="6d93d202-47fc-4405-873a-cab67cc5f1b2" xsi:nil="true"/>
    <SubmitterId xmlns="6d93d202-47fc-4405-873a-cab67cc5f1b2" xsi:nil="true"/>
    <EditorialTags xmlns="6d93d202-47fc-4405-873a-cab67cc5f1b2" xsi:nil="true"/>
    <AssetType xmlns="6d93d202-47fc-4405-873a-cab67cc5f1b2">TP</AssetType>
    <CSXSubmissionDate xmlns="6d93d202-47fc-4405-873a-cab67cc5f1b2" xsi:nil="true"/>
    <CSXUpdate xmlns="6d93d202-47fc-4405-873a-cab67cc5f1b2">false</CSXUpdate>
    <ApprovalLog xmlns="6d93d202-47fc-4405-873a-cab67cc5f1b2" xsi:nil="true"/>
    <BugNumber xmlns="6d93d202-47fc-4405-873a-cab67cc5f1b2" xsi:nil="true"/>
    <Milestone xmlns="6d93d202-47fc-4405-873a-cab67cc5f1b2" xsi:nil="true"/>
    <OriginAsset xmlns="6d93d202-47fc-4405-873a-cab67cc5f1b2" xsi:nil="true"/>
    <TPComponent xmlns="6d93d202-47fc-4405-873a-cab67cc5f1b2" xsi:nil="true"/>
    <RecommendationsModifier xmlns="6d93d202-47fc-4405-873a-cab67cc5f1b2">1000</RecommendationsModifier>
    <Component xmlns="64acb2c5-0a2b-4bda-bd34-58e36cbb80d2" xsi:nil="true"/>
    <Description0 xmlns="64acb2c5-0a2b-4bda-bd34-58e36cbb80d2" xsi:nil="true"/>
    <AssetId xmlns="6d93d202-47fc-4405-873a-cab67cc5f1b2">TP102835054</AssetId>
    <TPApplication xmlns="6d93d202-47fc-4405-873a-cab67cc5f1b2" xsi:nil="true"/>
    <TPLaunchHelpLink xmlns="6d93d202-47fc-4405-873a-cab67cc5f1b2" xsi:nil="true"/>
    <PolicheckWords xmlns="6d93d202-47fc-4405-873a-cab67cc5f1b2" xsi:nil="true"/>
    <IntlLocPriority xmlns="6d93d202-47fc-4405-873a-cab67cc5f1b2" xsi:nil="true"/>
    <CrawlForDependencies xmlns="6d93d202-47fc-4405-873a-cab67cc5f1b2">false</CrawlForDependencies>
    <IntlLangReviewer xmlns="6d93d202-47fc-4405-873a-cab67cc5f1b2" xsi:nil="true"/>
    <HandoffToMSDN xmlns="6d93d202-47fc-4405-873a-cab67cc5f1b2" xsi:nil="true"/>
    <PlannedPubDate xmlns="6d93d202-47fc-4405-873a-cab67cc5f1b2" xsi:nil="true"/>
    <TrustLevel xmlns="6d93d202-47fc-4405-873a-cab67cc5f1b2">1 Microsoft Managed Content</TrustLevel>
    <LocLastLocAttemptVersionLookup xmlns="6d93d202-47fc-4405-873a-cab67cc5f1b2">827850</LocLastLocAttemptVersionLookup>
    <TemplateTemplateType xmlns="6d93d202-47fc-4405-873a-cab67cc5f1b2">Word Document Template</TemplateTemplateType>
    <IsSearchable xmlns="6d93d202-47fc-4405-873a-cab67cc5f1b2">true</IsSearchable>
    <TPNamespace xmlns="6d93d202-47fc-4405-873a-cab67cc5f1b2" xsi:nil="true"/>
    <CampaignTagsTaxHTField0 xmlns="6d93d202-47fc-4405-873a-cab67cc5f1b2">
      <Terms xmlns="http://schemas.microsoft.com/office/infopath/2007/PartnerControls"/>
    </CampaignTagsTaxHTField0>
    <TaxCatchAll xmlns="6d93d202-47fc-4405-873a-cab67cc5f1b2"/>
    <Markets xmlns="6d93d202-47fc-4405-873a-cab67cc5f1b2"/>
    <IntlLangReview xmlns="6d93d202-47fc-4405-873a-cab67cc5f1b2">false</IntlLangReview>
    <UAProjectedTotalWords xmlns="6d93d202-47fc-4405-873a-cab67cc5f1b2" xsi:nil="true"/>
    <OutputCachingOn xmlns="6d93d202-47fc-4405-873a-cab67cc5f1b2">false</OutputCachingOn>
    <AverageRating xmlns="6d93d202-47fc-4405-873a-cab67cc5f1b2" xsi:nil="true"/>
    <LocMarketGroupTiers2 xmlns="6d93d202-47fc-4405-873a-cab67cc5f1b2" xsi:nil="true"/>
    <TPAppVersion xmlns="6d93d202-47fc-4405-873a-cab67cc5f1b2" xsi:nil="true"/>
    <TPCommandLine xmlns="6d93d202-47fc-4405-873a-cab67cc5f1b2" xsi:nil="true"/>
    <APAuthor xmlns="6d93d202-47fc-4405-873a-cab67cc5f1b2">
      <UserInfo>
        <DisplayName>REDMOND\sheilad</DisplayName>
        <AccountId>81</AccountId>
        <AccountType/>
      </UserInfo>
    </APAuthor>
    <LocManualTestRequired xmlns="6d93d202-47fc-4405-873a-cab67cc5f1b2">false</LocManualTestRequired>
    <EditorialStatus xmlns="6d93d202-47fc-4405-873a-cab67cc5f1b2">Complete</EditorialStatus>
    <TPLaunchHelpLinkType xmlns="6d93d202-47fc-4405-873a-cab67cc5f1b2">Template</TPLaunchHelpLinkType>
    <OriginalRelease xmlns="6d93d202-47fc-4405-873a-cab67cc5f1b2">15</OriginalRelease>
    <LastModifiedDateTime xmlns="6d93d202-47fc-4405-873a-cab67cc5f1b2" xsi:nil="true"/>
    <ScenarioTagsTaxHTField0 xmlns="6d93d202-47fc-4405-873a-cab67cc5f1b2">
      <Terms xmlns="http://schemas.microsoft.com/office/infopath/2007/PartnerControls"/>
    </ScenarioTagsTaxHTField0>
    <LocalizationTagsTaxHTField0 xmlns="6d93d202-47fc-4405-873a-cab67cc5f1b2">
      <Terms xmlns="http://schemas.microsoft.com/office/infopath/2007/PartnerControls"/>
    </LocalizationTagsTaxHTField0>
  </documentManagement>
</p:properties>
</file>

<file path=customXml/item4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5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0842F57-A15A-4113-AEED-A8ACAFA6C7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93d202-47fc-4405-873a-cab67cc5f1b2"/>
    <ds:schemaRef ds:uri="64acb2c5-0a2b-4bda-bd34-58e36cbb80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602DC7-857C-4B95-A627-FBA1109C632C}">
  <ds:schemaRefs>
    <ds:schemaRef ds:uri="http://schemas.microsoft.com/office/2006/metadata/properties"/>
    <ds:schemaRef ds:uri="http://schemas.microsoft.com/office/infopath/2007/PartnerControls"/>
    <ds:schemaRef ds:uri="6d93d202-47fc-4405-873a-cab67cc5f1b2"/>
    <ds:schemaRef ds:uri="64acb2c5-0a2b-4bda-bd34-58e36cbb80d2"/>
  </ds:schemaRefs>
</ds:datastoreItem>
</file>

<file path=customXml/itemProps4.xml><?xml version="1.0" encoding="utf-8"?>
<ds:datastoreItem xmlns:ds="http://schemas.openxmlformats.org/officeDocument/2006/customXml" ds:itemID="{E437E9E5-EE29-454F-8714-516920628209}">
  <ds:schemaRefs>
    <ds:schemaRef ds:uri="http://schemas.microsoft.com/pics"/>
  </ds:schemaRefs>
</ds:datastoreItem>
</file>

<file path=customXml/itemProps5.xml><?xml version="1.0" encoding="utf-8"?>
<ds:datastoreItem xmlns:ds="http://schemas.openxmlformats.org/officeDocument/2006/customXml" ds:itemID="{F0EDECC0-4E27-4FC9-BA6F-6D753F7105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CV de base (conception intemporelle)</Template>
  <TotalTime>66</TotalTime>
  <Pages>2</Pages>
  <Words>414</Words>
  <Characters>2278</Characters>
  <Application>Microsoft Office Word</Application>
  <DocSecurity>0</DocSecurity>
  <Lines>18</Lines>
  <Paragraphs>5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Aminata YATTARA Technicienne superieure en télécommunications réseaux</dc:creator>
  <cp:lastModifiedBy>Aminata YATTARA</cp:lastModifiedBy>
  <cp:revision>12</cp:revision>
  <cp:lastPrinted>2021-12-24T11:00:00Z</cp:lastPrinted>
  <dcterms:created xsi:type="dcterms:W3CDTF">2021-12-21T09:27:00Z</dcterms:created>
  <dcterms:modified xsi:type="dcterms:W3CDTF">2022-01-10T08:31:00Z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0x01010069924D1ECC420D47A2456556BC94F7370400BDF4491DEA4973499845289601F88B9F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Order">
    <vt:r8>9262200</vt:r8>
  </property>
  <property fmtid="{D5CDD505-2E9C-101B-9397-08002B2CF9AE}" pid="9" name="HiddenCategoryTags">
    <vt:lpwstr/>
  </property>
  <property fmtid="{D5CDD505-2E9C-101B-9397-08002B2CF9AE}" pid="10" name="CategoryTags">
    <vt:lpwstr/>
  </property>
  <property fmtid="{D5CDD505-2E9C-101B-9397-08002B2CF9AE}" pid="11" name="Applications">
    <vt:lpwstr/>
  </property>
</Properties>
</file>

<file path=tbak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305" w:rsidRPr="00A260A8" w:rsidRDefault="005814D5" w:rsidP="00A260A8">
      <w:pPr>
        <w:jc w:val="center"/>
        <w:rPr>
          <w:rFonts w:ascii="Times New Roman" w:eastAsia="time new roman" w:hAnsi="Times New Roman" w:cs="Times New Roman"/>
          <w:b/>
          <w:bCs/>
          <w:color w:val="auto"/>
          <w:sz w:val="32"/>
          <w:szCs w:val="32"/>
        </w:rPr>
      </w:pPr>
      <w:r w:rsidRPr="00A260A8">
        <w:rPr>
          <w:rFonts w:ascii="Times New Roman" w:eastAsia="time new roman" w:hAnsi="Times New Roman" w:cs="Times New Roman"/>
          <w:b/>
          <w:bCs/>
          <w:color w:val="auto"/>
          <w:sz w:val="32"/>
          <w:szCs w:val="32"/>
        </w:rPr>
        <w:t>Curriculum Vitae</w:t>
      </w:r>
    </w:p>
    <w:tbl>
      <w:tblPr>
        <w:tblStyle w:val="TableaudeCV"/>
        <w:tblW w:w="5000" w:type="pct"/>
        <w:tblLook w:val="04A0" w:firstRow="1" w:lastRow="0" w:firstColumn="1" w:lastColumn="0" w:noHBand="0" w:noVBand="1"/>
        <w:tblDescription w:val="Resume"/>
      </w:tblPr>
      <w:tblGrid>
        <w:gridCol w:w="2054"/>
        <w:gridCol w:w="20"/>
        <w:gridCol w:w="8006"/>
      </w:tblGrid>
      <w:tr w:rsidR="00A260A8" w:rsidRPr="00A260A8" w:rsidTr="003656E4">
        <w:tc>
          <w:tcPr>
            <w:tcW w:w="2054" w:type="dxa"/>
          </w:tcPr>
          <w:p w:rsidR="005814D5" w:rsidRPr="00A260A8" w:rsidRDefault="00D245C2" w:rsidP="005814D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b/>
                  <w:noProof/>
                  <w:color w:val="auto"/>
                  <w:sz w:val="24"/>
                  <w:szCs w:val="24"/>
                </w:rPr>
                <w:id w:val="1604447469"/>
                <w:placeholder>
                  <w:docPart w:val="41F79548177B4A13BEB145B7AE4933AE"/>
                </w:placeholder>
                <w:temporary/>
                <w:showingPlcHdr/>
                <w15:appearance w15:val="hidden"/>
                <w:text/>
              </w:sdtPr>
              <w:sdtEndPr/>
              <w:sdtContent>
                <w:r w:rsidR="005814D5" w:rsidRPr="00FB5C52">
                  <w:rPr>
                    <w:rFonts w:ascii="Times New Roman" w:hAnsi="Times New Roman" w:cs="Times New Roman"/>
                    <w:b/>
                    <w:noProof/>
                    <w:color w:val="00B0F0"/>
                    <w:sz w:val="24"/>
                    <w:szCs w:val="24"/>
                    <w:lang w:bidi="fr-FR"/>
                  </w:rPr>
                  <w:t>Coordonnées</w:t>
                </w:r>
              </w:sdtContent>
            </w:sdt>
          </w:p>
        </w:tc>
        <w:tc>
          <w:tcPr>
            <w:tcW w:w="20" w:type="dxa"/>
          </w:tcPr>
          <w:p w:rsidR="005814D5" w:rsidRPr="00A260A8" w:rsidRDefault="005814D5" w:rsidP="005814D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A260A8" w:rsidRPr="00A260A8" w:rsidRDefault="00A260A8" w:rsidP="005814D5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06" w:type="dxa"/>
          </w:tcPr>
          <w:p w:rsidR="005814D5" w:rsidRPr="00A260A8" w:rsidRDefault="00A260A8" w:rsidP="005C09AD">
            <w:pPr>
              <w:pStyle w:val="TextLeft"/>
              <w:spacing w:line="36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</w:rPr>
            </w:pPr>
            <w:r w:rsidRPr="00FB5C52">
              <w:rPr>
                <w:rFonts w:ascii="Times New Roman" w:hAnsi="Times New Roman" w:cs="Times New Roman"/>
                <w:b/>
                <w:noProof/>
                <w:color w:val="auto"/>
                <w:sz w:val="24"/>
              </w:rPr>
              <w:t>YATTARA Aminata</w:t>
            </w:r>
            <w:r w:rsidRPr="00A260A8">
              <w:rPr>
                <w:rFonts w:ascii="Times New Roman" w:hAnsi="Times New Roman" w:cs="Times New Roman"/>
                <w:noProof/>
                <w:color w:val="auto"/>
                <w:sz w:val="24"/>
              </w:rPr>
              <w:t xml:space="preserve"> </w:t>
            </w:r>
          </w:p>
          <w:p w:rsidR="005814D5" w:rsidRPr="00A260A8" w:rsidRDefault="005814D5" w:rsidP="00FB5C52">
            <w:pPr>
              <w:pStyle w:val="TextLeft"/>
              <w:spacing w:line="36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</w:rPr>
            </w:pPr>
            <w:r w:rsidRPr="00A260A8">
              <w:rPr>
                <w:rFonts w:ascii="Times New Roman" w:hAnsi="Times New Roman" w:cs="Times New Roman"/>
                <w:noProof/>
                <w:color w:val="auto"/>
                <w:sz w:val="24"/>
              </w:rPr>
              <w:t xml:space="preserve"> rue :314 ; porte :112</w:t>
            </w:r>
          </w:p>
          <w:p w:rsidR="005814D5" w:rsidRPr="00A260A8" w:rsidRDefault="005814D5" w:rsidP="00FB5C52">
            <w:pPr>
              <w:pStyle w:val="TextLeft"/>
              <w:spacing w:line="36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</w:rPr>
            </w:pPr>
            <w:r w:rsidRPr="00A260A8">
              <w:rPr>
                <w:rFonts w:ascii="Times New Roman" w:hAnsi="Times New Roman" w:cs="Times New Roman"/>
                <w:noProof/>
                <w:color w:val="auto"/>
                <w:sz w:val="24"/>
              </w:rPr>
              <w:t xml:space="preserve">Numéro : (+223) 82 87 39 93 </w:t>
            </w:r>
          </w:p>
          <w:p w:rsidR="005814D5" w:rsidRPr="00A260A8" w:rsidRDefault="00D245C2" w:rsidP="00FB5C52">
            <w:pPr>
              <w:pStyle w:val="TextLeft"/>
              <w:spacing w:line="360" w:lineRule="auto"/>
              <w:jc w:val="both"/>
              <w:rPr>
                <w:rFonts w:ascii="Times New Roman" w:hAnsi="Times New Roman" w:cs="Times New Roman"/>
                <w:i/>
                <w:noProof/>
                <w:color w:val="00B0F0"/>
                <w:sz w:val="24"/>
              </w:rPr>
            </w:pPr>
            <w:hyperlink r:id="rId12" w:history="1">
              <w:r w:rsidR="005814D5" w:rsidRPr="00A260A8">
                <w:rPr>
                  <w:rStyle w:val="Lienhypertexte"/>
                  <w:rFonts w:ascii="Times New Roman" w:hAnsi="Times New Roman" w:cs="Times New Roman"/>
                  <w:i/>
                  <w:noProof/>
                  <w:color w:val="00B0F0"/>
                  <w:sz w:val="24"/>
                </w:rPr>
                <w:t>aminatamahamaneyattara@gmail.com</w:t>
              </w:r>
            </w:hyperlink>
          </w:p>
          <w:p w:rsidR="005814D5" w:rsidRPr="00A260A8" w:rsidRDefault="005814D5" w:rsidP="00FB5C52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260A8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Nationalité 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: malienne</w:t>
            </w:r>
          </w:p>
          <w:p w:rsidR="005814D5" w:rsidRPr="00A260A8" w:rsidRDefault="005814D5" w:rsidP="00FB5C52">
            <w:pPr>
              <w:pStyle w:val="TextLeft"/>
              <w:spacing w:line="36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</w:rPr>
            </w:pPr>
            <w:r w:rsidRPr="00A260A8">
              <w:rPr>
                <w:rFonts w:ascii="Times New Roman" w:hAnsi="Times New Roman" w:cs="Times New Roman"/>
                <w:b/>
                <w:noProof/>
                <w:color w:val="auto"/>
                <w:sz w:val="24"/>
              </w:rPr>
              <w:t>Situation matrimoniale</w:t>
            </w:r>
            <w:r w:rsidRPr="00A260A8">
              <w:rPr>
                <w:rFonts w:ascii="Times New Roman" w:hAnsi="Times New Roman" w:cs="Times New Roman"/>
                <w:noProof/>
                <w:color w:val="auto"/>
                <w:sz w:val="24"/>
              </w:rPr>
              <w:t> : celibataire- sans enfants</w:t>
            </w:r>
          </w:p>
        </w:tc>
      </w:tr>
      <w:tr w:rsidR="00A260A8" w:rsidRPr="00A260A8" w:rsidTr="003656E4">
        <w:tc>
          <w:tcPr>
            <w:tcW w:w="2054" w:type="dxa"/>
          </w:tcPr>
          <w:p w:rsidR="005814D5" w:rsidRPr="00FB5C52" w:rsidRDefault="005814D5" w:rsidP="00A260A8">
            <w:pPr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color w:val="00B0F0"/>
                <w:sz w:val="24"/>
                <w:szCs w:val="24"/>
                <w:lang w:val="fr-ML" w:eastAsia="zh-CN"/>
              </w:rPr>
            </w:pPr>
            <w:r w:rsidRPr="00FB5C52">
              <w:rPr>
                <w:rFonts w:ascii="Times New Roman" w:eastAsia="SimSun" w:hAnsi="Times New Roman" w:cs="Times New Roman"/>
                <w:b/>
                <w:color w:val="00B0F0"/>
                <w:sz w:val="24"/>
                <w:szCs w:val="24"/>
                <w:lang w:val="fr-ML" w:eastAsia="zh-CN"/>
              </w:rPr>
              <w:t>Etude universitaire et scolaire</w:t>
            </w:r>
          </w:p>
          <w:p w:rsidR="005814D5" w:rsidRPr="00A260A8" w:rsidRDefault="005814D5" w:rsidP="00A260A8">
            <w:pPr>
              <w:pStyle w:val="Titre1"/>
              <w:jc w:val="center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</w:tc>
        <w:tc>
          <w:tcPr>
            <w:tcW w:w="20" w:type="dxa"/>
          </w:tcPr>
          <w:p w:rsidR="005814D5" w:rsidRPr="00A260A8" w:rsidRDefault="005814D5" w:rsidP="005814D5">
            <w:pPr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</w:tc>
        <w:tc>
          <w:tcPr>
            <w:tcW w:w="8006" w:type="dxa"/>
          </w:tcPr>
          <w:p w:rsidR="005814D5" w:rsidRPr="00A260A8" w:rsidRDefault="00A260A8" w:rsidP="005814D5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fr-ML"/>
              </w:rPr>
              <w:t xml:space="preserve"> </w:t>
            </w:r>
            <w:r w:rsidR="005814D5" w:rsidRPr="00A260A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fr-ML"/>
              </w:rPr>
              <w:t>2020</w:t>
            </w:r>
            <w:r w:rsidR="005C09AD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 xml:space="preserve"> :  L</w:t>
            </w:r>
            <w:r w:rsidR="005814D5"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>icence professionnelle en réseaux télécommunications à l’Institut des Sciences Appliquées(ISA)</w:t>
            </w:r>
          </w:p>
          <w:p w:rsidR="005814D5" w:rsidRPr="00A260A8" w:rsidRDefault="005814D5" w:rsidP="005814D5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</w:pPr>
            <w:r w:rsidRPr="00A260A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fr-ML"/>
              </w:rPr>
              <w:t>2018 et 2019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 xml:space="preserve"> : 1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vertAlign w:val="superscript"/>
                <w:lang w:val="fr-ML"/>
              </w:rPr>
              <w:t>ère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 xml:space="preserve"> et 2ème année licence en Génie Electrique et Informatique Industrielle GEII (tronc commun)</w:t>
            </w:r>
          </w:p>
          <w:p w:rsidR="005814D5" w:rsidRPr="005C09AD" w:rsidRDefault="005814D5" w:rsidP="005C09AD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</w:pPr>
            <w:r w:rsidRPr="00A260A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fr-ML"/>
              </w:rPr>
              <w:t>2017 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>: Baccalauréat malien en Terminale Science Exacte (TSE)</w:t>
            </w:r>
          </w:p>
        </w:tc>
      </w:tr>
      <w:tr w:rsidR="00A260A8" w:rsidRPr="00A260A8" w:rsidTr="003656E4">
        <w:tc>
          <w:tcPr>
            <w:tcW w:w="2054" w:type="dxa"/>
          </w:tcPr>
          <w:p w:rsidR="005814D5" w:rsidRPr="00A260A8" w:rsidRDefault="005814D5" w:rsidP="005814D5">
            <w:pPr>
              <w:pStyle w:val="Titre1"/>
              <w:jc w:val="both"/>
              <w:rPr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</w:pPr>
            <w:r w:rsidRPr="00FB5C52">
              <w:rPr>
                <w:rFonts w:ascii="Times New Roman" w:hAnsi="Times New Roman" w:cs="Times New Roman"/>
                <w:b/>
                <w:noProof/>
                <w:color w:val="00B0F0"/>
                <w:sz w:val="24"/>
                <w:szCs w:val="24"/>
              </w:rPr>
              <w:t>Compétences</w:t>
            </w:r>
          </w:p>
        </w:tc>
        <w:tc>
          <w:tcPr>
            <w:tcW w:w="20" w:type="dxa"/>
          </w:tcPr>
          <w:p w:rsidR="005814D5" w:rsidRPr="00A260A8" w:rsidRDefault="005814D5" w:rsidP="005814D5">
            <w:pPr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</w:tc>
        <w:tc>
          <w:tcPr>
            <w:tcW w:w="8006" w:type="dxa"/>
          </w:tcPr>
          <w:p w:rsidR="005814D5" w:rsidRPr="00A260A8" w:rsidRDefault="005814D5" w:rsidP="005814D5">
            <w:pPr>
              <w:pStyle w:val="TextLef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</w:rPr>
            </w:pPr>
            <w:r w:rsidRPr="00A260A8">
              <w:rPr>
                <w:rFonts w:ascii="Times New Roman" w:eastAsia="SimSun" w:hAnsi="Times New Roman" w:cs="Times New Roman"/>
                <w:color w:val="auto"/>
                <w:sz w:val="24"/>
                <w:lang w:val="fr-ML" w:eastAsia="zh-CN"/>
              </w:rPr>
              <w:t xml:space="preserve">Mettre en place un réseau local ; </w:t>
            </w:r>
          </w:p>
          <w:p w:rsidR="005814D5" w:rsidRPr="00A260A8" w:rsidRDefault="005814D5" w:rsidP="005814D5">
            <w:pPr>
              <w:pStyle w:val="TextLef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</w:rPr>
            </w:pPr>
            <w:r w:rsidRPr="00A260A8">
              <w:rPr>
                <w:rFonts w:ascii="Times New Roman" w:eastAsia="SimSun" w:hAnsi="Times New Roman" w:cs="Times New Roman"/>
                <w:color w:val="auto"/>
                <w:sz w:val="24"/>
                <w:lang w:val="fr-ML" w:eastAsia="zh-CN"/>
              </w:rPr>
              <w:t>Connaissance sur Word, Excel et power point ; Access ; Photoshop</w:t>
            </w:r>
          </w:p>
          <w:p w:rsidR="005814D5" w:rsidRPr="00A260A8" w:rsidRDefault="005814D5" w:rsidP="005814D5">
            <w:pPr>
              <w:pStyle w:val="TextLef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4"/>
                <w:lang w:val="fr-ML" w:eastAsia="zh-CN"/>
              </w:rPr>
            </w:pPr>
            <w:r w:rsidRPr="00A260A8">
              <w:rPr>
                <w:rFonts w:ascii="Times New Roman" w:eastAsia="SimSun" w:hAnsi="Times New Roman" w:cs="Times New Roman"/>
                <w:color w:val="auto"/>
                <w:sz w:val="24"/>
                <w:lang w:val="fr-ML" w:eastAsia="zh-CN"/>
              </w:rPr>
              <w:t xml:space="preserve">Installation </w:t>
            </w:r>
            <w:r w:rsidR="005C09AD">
              <w:rPr>
                <w:rFonts w:ascii="Times New Roman" w:eastAsia="SimSun" w:hAnsi="Times New Roman" w:cs="Times New Roman"/>
                <w:color w:val="auto"/>
                <w:sz w:val="24"/>
                <w:lang w:val="fr-ML" w:eastAsia="zh-CN"/>
              </w:rPr>
              <w:t xml:space="preserve">et administration </w:t>
            </w:r>
            <w:r w:rsidRPr="00A260A8">
              <w:rPr>
                <w:rFonts w:ascii="Times New Roman" w:eastAsia="SimSun" w:hAnsi="Times New Roman" w:cs="Times New Roman"/>
                <w:color w:val="auto"/>
                <w:sz w:val="24"/>
                <w:lang w:val="fr-ML" w:eastAsia="zh-CN"/>
              </w:rPr>
              <w:t>des systèmes d’exploitation (</w:t>
            </w:r>
            <w:r w:rsidR="005C09AD" w:rsidRPr="00A260A8">
              <w:rPr>
                <w:rFonts w:ascii="Times New Roman" w:eastAsia="SimSun" w:hAnsi="Times New Roman" w:cs="Times New Roman"/>
                <w:color w:val="auto"/>
                <w:sz w:val="24"/>
                <w:lang w:val="fr-ML" w:eastAsia="zh-CN"/>
              </w:rPr>
              <w:t>Windows serveur</w:t>
            </w:r>
            <w:r w:rsidR="005C09AD">
              <w:rPr>
                <w:rFonts w:ascii="Times New Roman" w:eastAsia="SimSun" w:hAnsi="Times New Roman" w:cs="Times New Roman"/>
                <w:color w:val="auto"/>
                <w:sz w:val="24"/>
                <w:lang w:val="fr-ML" w:eastAsia="zh-CN"/>
              </w:rPr>
              <w:t xml:space="preserve"> </w:t>
            </w:r>
            <w:r w:rsidR="00A04E28">
              <w:rPr>
                <w:rFonts w:ascii="Times New Roman" w:eastAsia="SimSun" w:hAnsi="Times New Roman" w:cs="Times New Roman"/>
                <w:color w:val="auto"/>
                <w:sz w:val="24"/>
                <w:lang w:val="fr-ML" w:eastAsia="zh-CN"/>
              </w:rPr>
              <w:t>Linux)</w:t>
            </w:r>
          </w:p>
          <w:p w:rsidR="005814D5" w:rsidRPr="00A260A8" w:rsidRDefault="005814D5" w:rsidP="005814D5">
            <w:pPr>
              <w:pStyle w:val="Paragraphedeliste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lang w:val="fr-ML" w:eastAsia="zh-CN"/>
              </w:rPr>
            </w:pPr>
            <w:r w:rsidRPr="00A260A8">
              <w:rPr>
                <w:rFonts w:ascii="Times New Roman" w:eastAsia="SimSun" w:hAnsi="Times New Roman" w:cs="Times New Roman"/>
                <w:color w:val="auto"/>
                <w:lang w:val="fr-ML" w:eastAsia="zh-CN"/>
              </w:rPr>
              <w:t>Connaissance de base sur l’a</w:t>
            </w:r>
            <w:r w:rsidR="005C09AD">
              <w:rPr>
                <w:rFonts w:ascii="Times New Roman" w:eastAsia="SimSun" w:hAnsi="Times New Roman" w:cs="Times New Roman"/>
                <w:color w:val="auto"/>
                <w:lang w:val="fr-ML" w:eastAsia="zh-CN"/>
              </w:rPr>
              <w:t xml:space="preserve">dministration réseaux. </w:t>
            </w:r>
          </w:p>
          <w:p w:rsidR="005814D5" w:rsidRPr="00A260A8" w:rsidRDefault="005814D5" w:rsidP="005814D5">
            <w:pPr>
              <w:pStyle w:val="TextLeft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</w:rPr>
            </w:pPr>
            <w:r w:rsidRPr="00A260A8">
              <w:rPr>
                <w:rFonts w:ascii="Times New Roman" w:eastAsia="SimSun" w:hAnsi="Times New Roman" w:cs="Times New Roman"/>
                <w:color w:val="auto"/>
                <w:sz w:val="24"/>
                <w:lang w:val="fr-ML" w:eastAsia="zh-CN"/>
              </w:rPr>
              <w:t xml:space="preserve">Connaissance de base sur </w:t>
            </w:r>
            <w:r w:rsidR="005C09AD">
              <w:rPr>
                <w:rFonts w:ascii="Times New Roman" w:eastAsia="SimSun" w:hAnsi="Times New Roman" w:cs="Times New Roman"/>
                <w:color w:val="auto"/>
                <w:sz w:val="24"/>
                <w:lang w:val="fr-ML" w:eastAsia="zh-CN"/>
              </w:rPr>
              <w:t xml:space="preserve">la maintenance des </w:t>
            </w:r>
            <w:r w:rsidR="00A04E28">
              <w:rPr>
                <w:rFonts w:ascii="Times New Roman" w:eastAsia="SimSun" w:hAnsi="Times New Roman" w:cs="Times New Roman"/>
                <w:color w:val="auto"/>
                <w:sz w:val="24"/>
                <w:lang w:val="fr-ML" w:eastAsia="zh-CN"/>
              </w:rPr>
              <w:t>ordinateurs.</w:t>
            </w:r>
          </w:p>
          <w:p w:rsidR="005814D5" w:rsidRPr="00A260A8" w:rsidRDefault="005814D5" w:rsidP="005814D5">
            <w:pPr>
              <w:pStyle w:val="Paragraphedeliste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color w:val="auto"/>
              </w:rPr>
            </w:pPr>
            <w:r w:rsidRPr="00A260A8">
              <w:rPr>
                <w:rFonts w:ascii="Times New Roman" w:eastAsia="SimSun" w:hAnsi="Times New Roman" w:cs="Times New Roman"/>
                <w:color w:val="auto"/>
                <w:lang w:val="fr-ML" w:eastAsia="zh-CN"/>
              </w:rPr>
              <w:t>Connaissance théorique sur certaines notions de télécommunication (Transmission ; fibre optique ; GSM-GPRS(2G,2G+) ; UMTS (3G) et LTE(4G)</w:t>
            </w:r>
          </w:p>
        </w:tc>
      </w:tr>
      <w:tr w:rsidR="00A260A8" w:rsidRPr="00A260A8" w:rsidTr="003656E4">
        <w:tc>
          <w:tcPr>
            <w:tcW w:w="2054" w:type="dxa"/>
          </w:tcPr>
          <w:p w:rsidR="005814D5" w:rsidRPr="00A260A8" w:rsidRDefault="005814D5" w:rsidP="005814D5">
            <w:pPr>
              <w:pStyle w:val="Titre1"/>
              <w:jc w:val="both"/>
              <w:rPr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</w:pPr>
            <w:r w:rsidRPr="00FB5C52">
              <w:rPr>
                <w:rFonts w:ascii="Times New Roman" w:hAnsi="Times New Roman" w:cs="Times New Roman"/>
                <w:b/>
                <w:noProof/>
                <w:color w:val="00B0F0"/>
                <w:sz w:val="24"/>
                <w:szCs w:val="24"/>
              </w:rPr>
              <w:t>ExpÉrience</w:t>
            </w:r>
          </w:p>
        </w:tc>
        <w:tc>
          <w:tcPr>
            <w:tcW w:w="20" w:type="dxa"/>
          </w:tcPr>
          <w:p w:rsidR="005814D5" w:rsidRPr="00A260A8" w:rsidRDefault="005814D5" w:rsidP="005814D5">
            <w:pPr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</w:tc>
        <w:tc>
          <w:tcPr>
            <w:tcW w:w="8006" w:type="dxa"/>
          </w:tcPr>
          <w:p w:rsidR="005814D5" w:rsidRPr="00A260A8" w:rsidRDefault="005814D5" w:rsidP="005814D5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</w:pPr>
            <w:r w:rsidRPr="00A260A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fr-ML"/>
              </w:rPr>
              <w:t>13 Juillet 2021-12 janvier 2022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 xml:space="preserve"> : 6 mois de stage </w:t>
            </w:r>
            <w:r w:rsidR="005C09AD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 xml:space="preserve">de qualification 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 xml:space="preserve">à orange mali </w:t>
            </w:r>
            <w:r w:rsidR="005C09AD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>/ D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>irection technique, division maintenance support des services et entreprises (DSSER).</w:t>
            </w:r>
          </w:p>
          <w:p w:rsidR="005814D5" w:rsidRPr="00A260A8" w:rsidRDefault="005814D5" w:rsidP="005814D5">
            <w:pPr>
              <w:spacing w:after="200" w:line="360" w:lineRule="auto"/>
              <w:jc w:val="both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val="fr-ML"/>
              </w:rPr>
            </w:pPr>
            <w:r w:rsidRPr="00A260A8">
              <w:rPr>
                <w:rFonts w:ascii="Times New Roman" w:eastAsiaTheme="minorEastAsia" w:hAnsi="Times New Roman" w:cs="Times New Roman"/>
                <w:b/>
                <w:color w:val="auto"/>
                <w:sz w:val="24"/>
                <w:szCs w:val="24"/>
                <w:lang w:val="fr-ML"/>
              </w:rPr>
              <w:lastRenderedPageBreak/>
              <w:t>09 Fevrrier-09 Juin 2021</w:t>
            </w:r>
            <w:r w:rsidRPr="00A260A8"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val="fr-ML"/>
              </w:rPr>
              <w:t> : Stage de performance au téléport de la Télévision Numérique et Terrestre/TNT-SAT Arica à Kati sur la transmission des données (images et vidéos).</w:t>
            </w:r>
          </w:p>
          <w:p w:rsidR="005814D5" w:rsidRPr="00A260A8" w:rsidRDefault="005814D5" w:rsidP="005814D5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</w:pPr>
            <w:r w:rsidRPr="00A260A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fr-ML"/>
              </w:rPr>
              <w:t>02 Novembre-02 Février 2021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 xml:space="preserve"> : Stage pratique à Envol-Technology avec le thème : </w:t>
            </w:r>
          </w:p>
          <w:p w:rsidR="005814D5" w:rsidRPr="00A260A8" w:rsidRDefault="005814D5" w:rsidP="005814D5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</w:pP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>« </w:t>
            </w:r>
            <w:r w:rsidRPr="00A260A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fr-ML"/>
              </w:rPr>
              <w:t>Mise en place d’un réseau sécurisé de Windows serveur 2019 au sein d’ENVOL TECHNOLOGY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> »</w:t>
            </w:r>
          </w:p>
          <w:p w:rsidR="005814D5" w:rsidRPr="00B82B04" w:rsidRDefault="005814D5" w:rsidP="00B82B04">
            <w:pPr>
              <w:spacing w:line="360" w:lineRule="auto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</w:pPr>
            <w:r w:rsidRPr="00A260A8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fr-ML"/>
              </w:rPr>
              <w:t>Juillet-Aout 2019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> : deux mois (2) de stage à l’office de radio et Télévision du Ma</w:t>
            </w:r>
            <w:r w:rsidR="005C09AD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>li(ORTM) dans le département des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 xml:space="preserve"> système</w:t>
            </w:r>
            <w:r w:rsidR="005C09AD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>s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 xml:space="preserve"> et Information</w:t>
            </w:r>
            <w:r w:rsidR="005C09AD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>s</w:t>
            </w:r>
            <w:r w:rsidRPr="00A260A8">
              <w:rPr>
                <w:rFonts w:ascii="Times New Roman" w:hAnsi="Times New Roman" w:cs="Times New Roman"/>
                <w:color w:val="auto"/>
                <w:sz w:val="24"/>
                <w:szCs w:val="24"/>
                <w:lang w:val="fr-ML"/>
              </w:rPr>
              <w:t>(DSI)</w:t>
            </w:r>
          </w:p>
        </w:tc>
      </w:tr>
      <w:tr w:rsidR="00A260A8" w:rsidRPr="00A260A8" w:rsidTr="003656E4">
        <w:tc>
          <w:tcPr>
            <w:tcW w:w="2054" w:type="dxa"/>
          </w:tcPr>
          <w:p w:rsidR="005814D5" w:rsidRPr="00A260A8" w:rsidRDefault="005814D5" w:rsidP="005814D5">
            <w:pPr>
              <w:pStyle w:val="Titre1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FB5C52">
              <w:rPr>
                <w:rFonts w:ascii="Times New Roman" w:hAnsi="Times New Roman" w:cs="Times New Roman"/>
                <w:noProof/>
                <w:color w:val="00B0F0"/>
                <w:sz w:val="24"/>
                <w:szCs w:val="24"/>
              </w:rPr>
              <w:lastRenderedPageBreak/>
              <w:t>Formation</w:t>
            </w:r>
          </w:p>
        </w:tc>
        <w:tc>
          <w:tcPr>
            <w:tcW w:w="20" w:type="dxa"/>
          </w:tcPr>
          <w:p w:rsidR="005814D5" w:rsidRPr="00A260A8" w:rsidRDefault="005814D5" w:rsidP="005814D5">
            <w:pPr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A260A8"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8006" w:type="dxa"/>
          </w:tcPr>
          <w:sdt>
            <w:sdtPr>
              <w:rPr>
                <w:rFonts w:ascii="Times New Roman" w:eastAsiaTheme="minorEastAsia" w:hAnsi="Times New Roman" w:cs="Times New Roman"/>
                <w:b/>
                <w:bCs/>
                <w:caps/>
                <w:color w:val="auto"/>
                <w:sz w:val="24"/>
                <w:szCs w:val="24"/>
              </w:rPr>
              <w:id w:val="-691765356"/>
              <w15:repeatingSection/>
            </w:sdtPr>
            <w:sdtEndPr>
              <w:rPr>
                <w:b w:val="0"/>
                <w:bCs w:val="0"/>
                <w:caps w:val="0"/>
              </w:rPr>
            </w:sdtEndPr>
            <w:sdtContent>
              <w:sdt>
                <w:sdtPr>
                  <w:rPr>
                    <w:rFonts w:ascii="Times New Roman" w:eastAsiaTheme="minorEastAsia" w:hAnsi="Times New Roman" w:cs="Times New Roman"/>
                    <w:b/>
                    <w:bCs/>
                    <w:caps/>
                    <w:color w:val="auto"/>
                    <w:sz w:val="24"/>
                    <w:szCs w:val="24"/>
                  </w:rPr>
                  <w:id w:val="-1126388115"/>
                  <w:placeholder>
                    <w:docPart w:val="548A32AA1211414BB35EEE5247CECA3F"/>
                  </w:placeholder>
                  <w15:repeatingSectionItem/>
                </w:sdtPr>
                <w:sdtEndPr>
                  <w:rPr>
                    <w:b w:val="0"/>
                    <w:bCs w:val="0"/>
                    <w:caps w:val="0"/>
                  </w:rPr>
                </w:sdtEndPr>
                <w:sdtContent>
                  <w:p w:rsidR="005814D5" w:rsidRPr="00A260A8" w:rsidRDefault="005814D5" w:rsidP="005814D5">
                    <w:pPr>
                      <w:spacing w:line="360" w:lineRule="auto"/>
                      <w:jc w:val="both"/>
                      <w:rPr>
                        <w:rFonts w:ascii="Times New Roman" w:hAnsi="Times New Roman" w:cs="Times New Roman"/>
                        <w:color w:val="auto"/>
                        <w:sz w:val="24"/>
                        <w:szCs w:val="24"/>
                        <w:lang w:val="fr-ML"/>
                      </w:rPr>
                    </w:pPr>
                    <w:r w:rsidRPr="00A260A8">
                      <w:rPr>
                        <w:rFonts w:ascii="Times New Roman" w:hAnsi="Times New Roman" w:cs="Times New Roman"/>
                        <w:b/>
                        <w:color w:val="auto"/>
                        <w:sz w:val="24"/>
                        <w:szCs w:val="24"/>
                        <w:lang w:val="fr-ML"/>
                      </w:rPr>
                      <w:t>2021 </w:t>
                    </w:r>
                    <w:r w:rsidRPr="00A260A8">
                      <w:rPr>
                        <w:rFonts w:ascii="Times New Roman" w:hAnsi="Times New Roman" w:cs="Times New Roman"/>
                        <w:color w:val="auto"/>
                        <w:sz w:val="24"/>
                        <w:szCs w:val="24"/>
                        <w:lang w:val="fr-ML"/>
                      </w:rPr>
                      <w:t xml:space="preserve">: étudiante à Expert </w:t>
                    </w:r>
                    <w:proofErr w:type="spellStart"/>
                    <w:r w:rsidRPr="00A260A8">
                      <w:rPr>
                        <w:rFonts w:ascii="Times New Roman" w:hAnsi="Times New Roman" w:cs="Times New Roman"/>
                        <w:color w:val="auto"/>
                        <w:sz w:val="24"/>
                        <w:szCs w:val="24"/>
                        <w:lang w:val="fr-ML"/>
                      </w:rPr>
                      <w:t>Lab</w:t>
                    </w:r>
                    <w:proofErr w:type="spellEnd"/>
                    <w:r w:rsidRPr="00A260A8">
                      <w:rPr>
                        <w:rFonts w:ascii="Times New Roman" w:hAnsi="Times New Roman" w:cs="Times New Roman"/>
                        <w:color w:val="auto"/>
                        <w:sz w:val="24"/>
                        <w:szCs w:val="24"/>
                        <w:lang w:val="fr-ML"/>
                      </w:rPr>
                      <w:t xml:space="preserve"> pour la formation en informatique</w:t>
                    </w:r>
                  </w:p>
                  <w:p w:rsidR="005814D5" w:rsidRPr="00A260A8" w:rsidRDefault="005814D5" w:rsidP="005814D5">
                    <w:pPr>
                      <w:spacing w:line="360" w:lineRule="auto"/>
                      <w:jc w:val="both"/>
                      <w:rPr>
                        <w:rFonts w:ascii="Times New Roman" w:hAnsi="Times New Roman" w:cs="Times New Roman"/>
                        <w:color w:val="auto"/>
                        <w:sz w:val="24"/>
                        <w:szCs w:val="24"/>
                        <w:lang w:val="fr-ML"/>
                      </w:rPr>
                    </w:pPr>
                    <w:r w:rsidRPr="00A260A8">
                      <w:rPr>
                        <w:rFonts w:ascii="Times New Roman" w:hAnsi="Times New Roman" w:cs="Times New Roman"/>
                        <w:b/>
                        <w:color w:val="auto"/>
                        <w:sz w:val="24"/>
                        <w:szCs w:val="24"/>
                        <w:lang w:val="fr-ML"/>
                      </w:rPr>
                      <w:t>Juin-Juillet 2020</w:t>
                    </w:r>
                    <w:r w:rsidRPr="00A260A8">
                      <w:rPr>
                        <w:rFonts w:ascii="Times New Roman" w:hAnsi="Times New Roman" w:cs="Times New Roman"/>
                        <w:color w:val="auto"/>
                        <w:sz w:val="24"/>
                        <w:szCs w:val="24"/>
                        <w:lang w:val="fr-ML"/>
                      </w:rPr>
                      <w:t> : Formation en réseau informatique à SMARTECH</w:t>
                    </w:r>
                  </w:p>
                  <w:p w:rsidR="005814D5" w:rsidRPr="00A260A8" w:rsidRDefault="005814D5" w:rsidP="005814D5">
                    <w:pPr>
                      <w:spacing w:line="360" w:lineRule="auto"/>
                      <w:jc w:val="both"/>
                      <w:rPr>
                        <w:rFonts w:ascii="Times New Roman" w:hAnsi="Times New Roman" w:cs="Times New Roman"/>
                        <w:color w:val="auto"/>
                        <w:sz w:val="24"/>
                        <w:szCs w:val="24"/>
                        <w:lang w:val="fr-ML"/>
                      </w:rPr>
                    </w:pPr>
                    <w:r w:rsidRPr="00A260A8">
                      <w:rPr>
                        <w:rFonts w:ascii="Times New Roman" w:hAnsi="Times New Roman" w:cs="Times New Roman"/>
                        <w:b/>
                        <w:color w:val="auto"/>
                        <w:sz w:val="24"/>
                        <w:szCs w:val="24"/>
                        <w:lang w:val="fr-ML"/>
                      </w:rPr>
                      <w:t>Aout-Septembre 2020</w:t>
                    </w:r>
                    <w:r w:rsidRPr="00A260A8">
                      <w:rPr>
                        <w:rFonts w:ascii="Times New Roman" w:hAnsi="Times New Roman" w:cs="Times New Roman"/>
                        <w:color w:val="auto"/>
                        <w:sz w:val="24"/>
                        <w:szCs w:val="24"/>
                        <w:lang w:val="fr-ML"/>
                      </w:rPr>
                      <w:t> : Formation en maintenance informatique</w:t>
                    </w:r>
                  </w:p>
                </w:sdtContent>
              </w:sdt>
            </w:sdtContent>
          </w:sdt>
        </w:tc>
      </w:tr>
      <w:tr w:rsidR="003656E4" w:rsidRPr="00A260A8" w:rsidTr="003656E4">
        <w:tc>
          <w:tcPr>
            <w:tcW w:w="2054" w:type="dxa"/>
          </w:tcPr>
          <w:p w:rsidR="003656E4" w:rsidRPr="00FB5C52" w:rsidRDefault="003656E4" w:rsidP="003656E4">
            <w:pPr>
              <w:pStyle w:val="Titre1"/>
              <w:jc w:val="both"/>
              <w:rPr>
                <w:rFonts w:ascii="Times New Roman" w:hAnsi="Times New Roman" w:cs="Times New Roman"/>
                <w:b/>
                <w:noProof/>
                <w:color w:val="auto"/>
                <w:sz w:val="24"/>
                <w:szCs w:val="24"/>
              </w:rPr>
            </w:pPr>
            <w:r w:rsidRPr="00FB5C52">
              <w:rPr>
                <w:rFonts w:ascii="Times New Roman" w:hAnsi="Times New Roman" w:cs="Times New Roman"/>
                <w:b/>
                <w:noProof/>
                <w:color w:val="00B0F0"/>
                <w:sz w:val="24"/>
                <w:szCs w:val="24"/>
              </w:rPr>
              <w:t>Objectif</w:t>
            </w:r>
          </w:p>
        </w:tc>
        <w:tc>
          <w:tcPr>
            <w:tcW w:w="20" w:type="dxa"/>
          </w:tcPr>
          <w:p w:rsidR="003656E4" w:rsidRPr="00A260A8" w:rsidRDefault="003656E4" w:rsidP="003656E4">
            <w:pPr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</w:tc>
        <w:tc>
          <w:tcPr>
            <w:tcW w:w="8006" w:type="dxa"/>
          </w:tcPr>
          <w:p w:rsidR="003656E4" w:rsidRPr="00A260A8" w:rsidRDefault="003656E4" w:rsidP="003656E4">
            <w:pPr>
              <w:pStyle w:val="DateduCV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A260A8"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  <w:t>Mon objectif est de rapporter tout mon savoir-faire dans le bon sens pour cette société, renforcer l’intégrité afin d’augmenter la rentabilité. Mon second objectif c’est d'être opérationnelle en matière de technique.</w:t>
            </w:r>
          </w:p>
        </w:tc>
      </w:tr>
      <w:tr w:rsidR="003656E4" w:rsidRPr="00A260A8" w:rsidTr="003656E4">
        <w:tc>
          <w:tcPr>
            <w:tcW w:w="2054" w:type="dxa"/>
          </w:tcPr>
          <w:p w:rsidR="003656E4" w:rsidRPr="00FB5C52" w:rsidRDefault="003656E4" w:rsidP="003656E4">
            <w:pPr>
              <w:pStyle w:val="Titre2"/>
              <w:spacing w:line="360" w:lineRule="auto"/>
              <w:jc w:val="both"/>
              <w:rPr>
                <w:rFonts w:ascii="Times New Roman" w:hAnsi="Times New Roman" w:cs="Times New Roman"/>
                <w:noProof/>
                <w:color w:val="00B0F0"/>
                <w:sz w:val="24"/>
                <w:szCs w:val="24"/>
              </w:rPr>
            </w:pPr>
            <w:r w:rsidRPr="00FB5C52">
              <w:rPr>
                <w:rFonts w:ascii="Times New Roman" w:eastAsia="SimSun" w:hAnsi="Times New Roman" w:cs="Times New Roman"/>
                <w:color w:val="00B0F0"/>
                <w:sz w:val="24"/>
                <w:szCs w:val="24"/>
                <w:lang w:val="en-US" w:eastAsia="zh-CN"/>
              </w:rPr>
              <w:t>PRIX&amp; LAUREAT</w:t>
            </w:r>
          </w:p>
          <w:p w:rsidR="003656E4" w:rsidRPr="00A260A8" w:rsidRDefault="003656E4" w:rsidP="003656E4">
            <w:pPr>
              <w:pStyle w:val="Titre1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</w:tc>
        <w:tc>
          <w:tcPr>
            <w:tcW w:w="20" w:type="dxa"/>
          </w:tcPr>
          <w:p w:rsidR="003656E4" w:rsidRPr="00A260A8" w:rsidRDefault="003656E4" w:rsidP="003656E4">
            <w:pPr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</w:p>
        </w:tc>
        <w:tc>
          <w:tcPr>
            <w:tcW w:w="8006" w:type="dxa"/>
          </w:tcPr>
          <w:p w:rsidR="003656E4" w:rsidRDefault="003656E4" w:rsidP="003656E4">
            <w:pPr>
              <w:pStyle w:val="DateduCV"/>
              <w:jc w:val="both"/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</w:pPr>
            <w:r>
              <w:rPr>
                <w:rFonts w:ascii="Times New Roman" w:eastAsia="SimSun" w:hAnsi="Times New Roman" w:cs="Times New Roman"/>
                <w:b/>
                <w:color w:val="auto"/>
                <w:kern w:val="0"/>
                <w:sz w:val="24"/>
                <w:szCs w:val="24"/>
                <w:lang w:val="fr-ML" w:eastAsia="zh-CN"/>
              </w:rPr>
              <w:t>:</w:t>
            </w:r>
            <w:r w:rsidRPr="00A260A8">
              <w:rPr>
                <w:rFonts w:ascii="Times New Roman" w:eastAsia="SimSun" w:hAnsi="Times New Roman" w:cs="Times New Roman"/>
                <w:b/>
                <w:color w:val="auto"/>
                <w:kern w:val="0"/>
                <w:sz w:val="24"/>
                <w:szCs w:val="24"/>
                <w:lang w:val="fr-ML" w:eastAsia="zh-CN"/>
              </w:rPr>
              <w:t xml:space="preserve"> Décembre 2020</w:t>
            </w:r>
            <w:r w:rsidRPr="00A260A8"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  <w:t xml:space="preserve"> : lauréate d’un concours entre les startups organisées par la fondation TIWUNDI en partenariat avec le Programme des Nations Unis pour le Développement PNUD</w:t>
            </w:r>
            <w:r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  <w:t>.</w:t>
            </w:r>
          </w:p>
          <w:p w:rsidR="003656E4" w:rsidRPr="00A260A8" w:rsidRDefault="003656E4" w:rsidP="003656E4">
            <w:pPr>
              <w:pStyle w:val="DateduCV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r w:rsidRPr="00A260A8">
              <w:rPr>
                <w:rFonts w:ascii="Times New Roman" w:eastAsia="SimSun" w:hAnsi="Times New Roman" w:cs="Times New Roman"/>
                <w:b/>
                <w:color w:val="auto"/>
                <w:kern w:val="0"/>
                <w:sz w:val="24"/>
                <w:szCs w:val="24"/>
                <w:lang w:val="fr-ML" w:eastAsia="zh-CN"/>
              </w:rPr>
              <w:t>Aout 2019</w:t>
            </w:r>
            <w:r w:rsidRPr="00A260A8"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  <w:t xml:space="preserve"> : meilleure débatteuse d’un concours national profil du citoyen organisé par ONG-AGIR  Février 2020 : meilleure oratrice d’un débat inter-université organisé par le club UNESCO</w:t>
            </w:r>
          </w:p>
        </w:tc>
      </w:tr>
      <w:tr w:rsidR="003656E4" w:rsidRPr="00A260A8" w:rsidTr="003656E4">
        <w:tc>
          <w:tcPr>
            <w:tcW w:w="2054" w:type="dxa"/>
          </w:tcPr>
          <w:p w:rsidR="003656E4" w:rsidRPr="00A260A8" w:rsidRDefault="003656E4" w:rsidP="00A04E28">
            <w:pPr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FB5C52">
              <w:rPr>
                <w:rFonts w:ascii="Times New Roman" w:hAnsi="Times New Roman" w:cs="Times New Roman"/>
                <w:b/>
                <w:bCs/>
                <w:color w:val="00B0F0"/>
                <w:sz w:val="24"/>
                <w:szCs w:val="24"/>
                <w:lang w:val="fr-ML"/>
              </w:rPr>
              <w:t xml:space="preserve">CONNAISSANCES LINGUISTIQUE </w:t>
            </w:r>
          </w:p>
        </w:tc>
        <w:tc>
          <w:tcPr>
            <w:tcW w:w="20" w:type="dxa"/>
          </w:tcPr>
          <w:p w:rsidR="003656E4" w:rsidRPr="00A260A8" w:rsidRDefault="003656E4" w:rsidP="003656E4">
            <w:pPr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006" w:type="dxa"/>
          </w:tcPr>
          <w:p w:rsidR="003656E4" w:rsidRDefault="003656E4" w:rsidP="003656E4">
            <w:pPr>
              <w:pStyle w:val="DateduCV"/>
              <w:ind w:left="1440" w:right="582"/>
              <w:jc w:val="both"/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</w:pPr>
            <w:r w:rsidRPr="00A260A8"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  <w:t>Français : lu, parlé et écrit / très bien</w:t>
            </w:r>
          </w:p>
          <w:p w:rsidR="003656E4" w:rsidRDefault="003656E4" w:rsidP="003656E4">
            <w:pPr>
              <w:pStyle w:val="DateduCV"/>
              <w:ind w:left="1440" w:right="582"/>
              <w:jc w:val="both"/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</w:pPr>
            <w:r w:rsidRPr="00A260A8"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  <w:t>Anglais : lu, parlé</w:t>
            </w:r>
            <w:r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  <w:t xml:space="preserve"> niveau débutante écrit / moyen</w:t>
            </w:r>
          </w:p>
          <w:p w:rsidR="003656E4" w:rsidRDefault="003656E4" w:rsidP="003656E4">
            <w:pPr>
              <w:pStyle w:val="DateduCV"/>
              <w:ind w:left="1440" w:right="582"/>
              <w:jc w:val="both"/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</w:pPr>
            <w:r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  <w:t>Sonrhaï : parlé / bien</w:t>
            </w:r>
          </w:p>
          <w:p w:rsidR="003656E4" w:rsidRDefault="003656E4" w:rsidP="003656E4">
            <w:pPr>
              <w:pStyle w:val="DateduCV"/>
              <w:ind w:left="1440" w:right="582"/>
              <w:jc w:val="both"/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</w:pPr>
            <w:r w:rsidRPr="00A260A8">
              <w:rPr>
                <w:rFonts w:ascii="Times New Roman" w:eastAsia="SimSun" w:hAnsi="Times New Roman" w:cs="Times New Roman"/>
                <w:color w:val="auto"/>
                <w:kern w:val="0"/>
                <w:sz w:val="24"/>
                <w:szCs w:val="24"/>
                <w:lang w:val="fr-ML" w:eastAsia="zh-CN"/>
              </w:rPr>
              <w:t>Bambara : lu parlé et écrit/ très bien</w:t>
            </w:r>
          </w:p>
          <w:p w:rsidR="003656E4" w:rsidRPr="00A260A8" w:rsidRDefault="003656E4" w:rsidP="00B82B04">
            <w:pPr>
              <w:pStyle w:val="DateduCV"/>
              <w:ind w:left="1440" w:right="582"/>
              <w:jc w:val="both"/>
              <w:rPr>
                <w:rFonts w:ascii="Times New Roman" w:hAnsi="Times New Roman" w:cs="Times New Roman"/>
                <w:noProof/>
                <w:color w:val="auto"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E52305" w:rsidRDefault="00E52305" w:rsidP="00B82B04">
      <w:pPr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sectPr w:rsidR="00E52305">
      <w:footerReference w:type="default" r:id="rId13"/>
      <w:pgSz w:w="12240" w:h="15840" w:code="1"/>
      <w:pgMar w:top="1080" w:right="1080" w:bottom="1080" w:left="1080" w:header="720" w:footer="720" w:gutter="0"/>
      <w:pgNumType w:start="1"/>
      <w:cols w:space="720"/>
      <w:titlePg/>
      <w:docGrid w:linePitch="360"/>
    </w:sectPr>
  </w:body>
</w:document>
</file>

<file path=treport/opRecord.xml>tbl_1(0,0,0);
</file>