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7"/>
        <w:gridCol w:w="2893"/>
        <w:gridCol w:w="3806"/>
      </w:tblGrid>
      <w:tr w:rsidR="00E27CFA" w:rsidRPr="0001126E" w:rsidTr="00D33F2B">
        <w:trPr>
          <w:trHeight w:val="538"/>
          <w:jc w:val="center"/>
        </w:trPr>
        <w:tc>
          <w:tcPr>
            <w:tcW w:w="3437" w:type="dxa"/>
            <w:tcMar>
              <w:left w:w="113" w:type="dxa"/>
            </w:tcMar>
            <w:vAlign w:val="center"/>
          </w:tcPr>
          <w:p w:rsidR="00D81FC8" w:rsidRDefault="0047753F" w:rsidP="00840823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 w:cs="Tahoma"/>
                <w:b/>
                <w:bCs/>
                <w:color w:val="000000"/>
                <w:lang w:val="en-US"/>
              </w:rPr>
              <w:t xml:space="preserve">TANDINA </w:t>
            </w:r>
            <w:r w:rsidR="002971F6">
              <w:rPr>
                <w:rFonts w:ascii="Verdana" w:hAnsi="Verdana" w:cs="Tahoma"/>
                <w:b/>
                <w:bCs/>
                <w:color w:val="000000"/>
                <w:lang w:val="en-US"/>
              </w:rPr>
              <w:t xml:space="preserve">   </w:t>
            </w:r>
            <w:r>
              <w:rPr>
                <w:rFonts w:ascii="Verdana" w:hAnsi="Verdana" w:cs="Tahoma"/>
                <w:b/>
                <w:bCs/>
                <w:color w:val="000000"/>
                <w:lang w:val="en-US"/>
              </w:rPr>
              <w:t xml:space="preserve">Oumar </w:t>
            </w:r>
            <w:r w:rsidR="002971F6">
              <w:rPr>
                <w:rFonts w:ascii="Verdana" w:hAnsi="Verdana" w:cs="Tahoma"/>
                <w:b/>
                <w:bCs/>
                <w:color w:val="000000"/>
                <w:lang w:val="en-US"/>
              </w:rPr>
              <w:t xml:space="preserve">  </w:t>
            </w:r>
            <w:r>
              <w:rPr>
                <w:rFonts w:ascii="Verdana" w:hAnsi="Verdana" w:cs="Tahoma"/>
                <w:b/>
                <w:bCs/>
                <w:color w:val="000000"/>
                <w:lang w:val="en-US"/>
              </w:rPr>
              <w:t>Hama</w:t>
            </w:r>
          </w:p>
          <w:p w:rsidR="00840823" w:rsidRPr="00840823" w:rsidRDefault="00C676BF" w:rsidP="00840823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Mali      -  </w:t>
            </w:r>
            <w:r w:rsidR="00E70D69">
              <w:rPr>
                <w:rFonts w:ascii="Verdana" w:hAnsi="Verdana"/>
                <w:sz w:val="24"/>
                <w:szCs w:val="24"/>
                <w:lang w:val="en-US"/>
              </w:rPr>
              <w:t xml:space="preserve">Bamako </w:t>
            </w:r>
            <w:r w:rsidR="002971F6">
              <w:rPr>
                <w:rFonts w:ascii="Verdana" w:hAnsi="Verdana" w:cs="Tahoma"/>
                <w:color w:val="000000"/>
                <w:sz w:val="20"/>
                <w:szCs w:val="20"/>
                <w:lang w:val="en-US"/>
              </w:rPr>
              <w:t xml:space="preserve"> </w:t>
            </w:r>
            <w:r w:rsidR="00E27CFA" w:rsidRPr="0001126E">
              <w:rPr>
                <w:rFonts w:ascii="Verdana" w:hAnsi="Verdana"/>
                <w:sz w:val="24"/>
                <w:szCs w:val="24"/>
                <w:lang w:val="en-US"/>
              </w:rPr>
              <w:br/>
            </w:r>
            <w:proofErr w:type="spellStart"/>
            <w:r w:rsidR="0047753F">
              <w:rPr>
                <w:rFonts w:ascii="Verdana" w:hAnsi="Verdana" w:cs="Tahoma"/>
                <w:color w:val="000000"/>
                <w:sz w:val="20"/>
                <w:szCs w:val="20"/>
                <w:lang w:val="en-US"/>
              </w:rPr>
              <w:t>Tél</w:t>
            </w:r>
            <w:proofErr w:type="spellEnd"/>
            <w:r w:rsidR="0047753F">
              <w:rPr>
                <w:rFonts w:ascii="Verdana" w:hAnsi="Verdana" w:cs="Tahoma"/>
                <w:color w:val="000000"/>
                <w:sz w:val="20"/>
                <w:szCs w:val="20"/>
                <w:lang w:val="en-US"/>
              </w:rPr>
              <w:t xml:space="preserve"> : 79 16 36 43</w:t>
            </w:r>
            <w:r w:rsidR="000433BB">
              <w:rPr>
                <w:rFonts w:ascii="Verdana" w:hAnsi="Verdana" w:cs="Tahoma"/>
                <w:color w:val="000000"/>
                <w:sz w:val="20"/>
                <w:szCs w:val="20"/>
                <w:lang w:val="en-US"/>
              </w:rPr>
              <w:t>/76 48 07 65</w:t>
            </w:r>
            <w:r w:rsidR="00E27CFA" w:rsidRPr="0001126E">
              <w:rPr>
                <w:rFonts w:ascii="Verdana" w:hAnsi="Verdana"/>
                <w:sz w:val="24"/>
                <w:szCs w:val="24"/>
                <w:lang w:val="en-US"/>
              </w:rPr>
              <w:br/>
            </w:r>
            <w:r w:rsidR="00840823">
              <w:rPr>
                <w:rFonts w:ascii="Verdana" w:hAnsi="Verdana" w:cs="Tahoma"/>
                <w:color w:val="000000"/>
                <w:sz w:val="20"/>
                <w:szCs w:val="20"/>
                <w:lang w:val="en-US"/>
              </w:rPr>
              <w:t>Email :</w:t>
            </w:r>
            <w:r w:rsidR="00840823" w:rsidRPr="00840823">
              <w:rPr>
                <w:rFonts w:ascii="Calibri" w:eastAsia="Calibri" w:hAnsi="Calibri" w:cs="Calibri"/>
                <w:b/>
                <w:bCs/>
                <w:color w:val="000080"/>
                <w:lang w:eastAsia="en-US"/>
              </w:rPr>
              <w:t xml:space="preserve"> t</w:t>
            </w:r>
            <w:r w:rsidR="00AC7405">
              <w:rPr>
                <w:rFonts w:ascii="Calibri" w:eastAsia="Calibri" w:hAnsi="Calibri" w:cs="Calibri"/>
                <w:b/>
                <w:bCs/>
                <w:color w:val="000080"/>
                <w:lang w:eastAsia="en-US"/>
              </w:rPr>
              <w:t>oumarhama</w:t>
            </w:r>
            <w:r w:rsidR="00840823" w:rsidRPr="00840823">
              <w:rPr>
                <w:rFonts w:ascii="Calibri" w:eastAsia="Calibri" w:hAnsi="Calibri" w:cs="Calibri"/>
                <w:b/>
                <w:bCs/>
                <w:color w:val="000080"/>
                <w:lang w:eastAsia="en-US"/>
              </w:rPr>
              <w:t>@gmail.com</w:t>
            </w:r>
          </w:p>
          <w:p w:rsidR="00840823" w:rsidRPr="00840823" w:rsidRDefault="00840823" w:rsidP="00840823">
            <w:pPr>
              <w:spacing w:after="0"/>
              <w:rPr>
                <w:rFonts w:ascii="Calibri" w:eastAsia="Calibri" w:hAnsi="Calibri" w:cs="Calibri"/>
                <w:lang w:eastAsia="en-US"/>
              </w:rPr>
            </w:pPr>
          </w:p>
          <w:p w:rsidR="00E27CFA" w:rsidRPr="00A64A85" w:rsidRDefault="00E27CFA" w:rsidP="00E27CF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Verdana" w:hAnsi="Verdana" w:cs="Tahoma"/>
                <w:b/>
                <w:bCs/>
                <w:color w:val="000000"/>
                <w:lang w:val="en-US"/>
              </w:rPr>
            </w:pPr>
          </w:p>
          <w:p w:rsidR="00E27CFA" w:rsidRPr="0001126E" w:rsidRDefault="00E27CFA" w:rsidP="00E27CF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  <w:tc>
          <w:tcPr>
            <w:tcW w:w="2893" w:type="dxa"/>
            <w:vAlign w:val="center"/>
          </w:tcPr>
          <w:p w:rsidR="00E27CFA" w:rsidRPr="0001126E" w:rsidRDefault="003804B4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>
                  <wp:extent cx="1836000" cy="2446533"/>
                  <wp:effectExtent l="0" t="0" r="0" b="0"/>
                  <wp:docPr id="1" name="Image 1" descr="C:\Users\Younoussa TANDINA\Desktop\9649292f2b484e6d872d95508eff9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unoussa TANDINA\Desktop\9649292f2b484e6d872d95508eff93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244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6" w:type="dxa"/>
            <w:tcMar>
              <w:right w:w="113" w:type="dxa"/>
            </w:tcMar>
            <w:vAlign w:val="center"/>
          </w:tcPr>
          <w:p w:rsidR="00D33F2B" w:rsidRDefault="00E27CFA" w:rsidP="00D33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01126E">
              <w:rPr>
                <w:rFonts w:ascii="Verdana" w:hAnsi="Verdana" w:cs="Tahoma"/>
                <w:color w:val="000000"/>
                <w:sz w:val="20"/>
                <w:szCs w:val="20"/>
              </w:rPr>
              <w:t>Nationalité :</w:t>
            </w:r>
            <w:r w:rsidR="00D33F2B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                    M</w:t>
            </w:r>
            <w:r w:rsidRPr="0001126E">
              <w:rPr>
                <w:rFonts w:ascii="Verdana" w:hAnsi="Verdana" w:cs="Tahoma"/>
                <w:color w:val="000000"/>
                <w:sz w:val="20"/>
                <w:szCs w:val="20"/>
              </w:rPr>
              <w:t>alienne</w:t>
            </w:r>
          </w:p>
          <w:p w:rsidR="00D33F2B" w:rsidRDefault="00D33F2B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  <w:p w:rsidR="00D33F2B" w:rsidRDefault="00E27CFA" w:rsidP="00D33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01126E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="00D33F2B">
              <w:rPr>
                <w:rFonts w:ascii="Verdana" w:hAnsi="Verdana" w:cs="Tahoma"/>
                <w:color w:val="000000"/>
                <w:sz w:val="20"/>
                <w:szCs w:val="20"/>
              </w:rPr>
              <w:t>Situation matrimoniale :</w:t>
            </w:r>
            <w:r w:rsidR="00D33F2B" w:rsidRPr="0001126E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</w:t>
            </w:r>
            <w:r w:rsidR="00036FF4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Marié </w:t>
            </w:r>
            <w:r w:rsidRPr="0001126E">
              <w:rPr>
                <w:rFonts w:ascii="Verdana" w:hAnsi="Verdana"/>
                <w:sz w:val="24"/>
                <w:szCs w:val="24"/>
              </w:rPr>
              <w:br/>
            </w:r>
          </w:p>
          <w:p w:rsidR="00E27CFA" w:rsidRPr="00D33F2B" w:rsidRDefault="0047753F" w:rsidP="00D33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color w:val="000000"/>
                <w:sz w:val="20"/>
                <w:szCs w:val="20"/>
              </w:rPr>
              <w:t xml:space="preserve">Age : </w:t>
            </w:r>
            <w:r w:rsidR="00D33F2B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                         </w:t>
            </w:r>
            <w:r>
              <w:rPr>
                <w:rFonts w:ascii="Verdana" w:hAnsi="Verdana" w:cs="Tahoma"/>
                <w:color w:val="000000"/>
                <w:sz w:val="20"/>
                <w:szCs w:val="20"/>
              </w:rPr>
              <w:t>18/08/1992</w:t>
            </w:r>
            <w:r w:rsidR="00E27CFA" w:rsidRPr="0001126E">
              <w:rPr>
                <w:rFonts w:ascii="Verdana" w:hAnsi="Verdana"/>
                <w:sz w:val="24"/>
                <w:szCs w:val="24"/>
              </w:rPr>
              <w:br/>
            </w:r>
            <w:r w:rsidR="00E27CFA" w:rsidRPr="0001126E">
              <w:rPr>
                <w:rFonts w:ascii="Verdana" w:hAnsi="Verdana"/>
                <w:sz w:val="24"/>
                <w:szCs w:val="24"/>
              </w:rPr>
              <w:br/>
            </w:r>
          </w:p>
        </w:tc>
      </w:tr>
    </w:tbl>
    <w:p w:rsidR="00E27CFA" w:rsidRPr="0001126E" w:rsidRDefault="0001126E" w:rsidP="00A64A85">
      <w:pPr>
        <w:pStyle w:val="Titre"/>
        <w:jc w:val="center"/>
      </w:pPr>
      <w:r>
        <w:t>CURRICULUM VITEA</w:t>
      </w:r>
    </w:p>
    <w:tbl>
      <w:tblPr>
        <w:tblW w:w="10064" w:type="dxa"/>
        <w:tblInd w:w="132" w:type="dxa"/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E27CFA" w:rsidRPr="0001126E" w:rsidTr="00FD3671">
        <w:trPr>
          <w:trHeight w:val="295"/>
        </w:trPr>
        <w:tc>
          <w:tcPr>
            <w:tcW w:w="10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left w:w="113" w:type="dxa"/>
            </w:tcMar>
            <w:vAlign w:val="center"/>
          </w:tcPr>
          <w:p w:rsidR="00E27CFA" w:rsidRPr="0001126E" w:rsidRDefault="00E27CFA" w:rsidP="00011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</w:rPr>
            </w:pPr>
            <w:r w:rsidRPr="0001126E">
              <w:rPr>
                <w:rFonts w:ascii="Verdana" w:hAnsi="Verdana" w:cs="Tahoma"/>
                <w:b/>
                <w:bCs/>
                <w:color w:val="000000"/>
              </w:rPr>
              <w:t>FORMATION</w:t>
            </w:r>
            <w:r w:rsidR="0001126E" w:rsidRPr="0001126E">
              <w:rPr>
                <w:rFonts w:ascii="Verdana" w:hAnsi="Verdana" w:cs="Tahoma"/>
                <w:b/>
                <w:bCs/>
                <w:color w:val="000000"/>
              </w:rPr>
              <w:t>S ET CURCIS SCOLAIRE</w:t>
            </w:r>
          </w:p>
        </w:tc>
      </w:tr>
    </w:tbl>
    <w:p w:rsidR="0001126E" w:rsidRPr="0001126E" w:rsidRDefault="0001126E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94"/>
        <w:gridCol w:w="3240"/>
        <w:gridCol w:w="2530"/>
        <w:gridCol w:w="1818"/>
      </w:tblGrid>
      <w:tr w:rsidR="00420B20" w:rsidRPr="0001126E" w:rsidTr="003D5EF9">
        <w:trPr>
          <w:jc w:val="center"/>
        </w:trPr>
        <w:tc>
          <w:tcPr>
            <w:tcW w:w="3125" w:type="dxa"/>
            <w:shd w:val="clear" w:color="auto" w:fill="BFBFBF" w:themeFill="background1" w:themeFillShade="BF"/>
          </w:tcPr>
          <w:p w:rsidR="00420B20" w:rsidRPr="0001126E" w:rsidRDefault="00420B20" w:rsidP="00FE2B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Période 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420B20" w:rsidRPr="0001126E" w:rsidRDefault="00420B20" w:rsidP="00420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01126E">
              <w:rPr>
                <w:rFonts w:ascii="Verdana" w:hAnsi="Verdana" w:cs="Tahoma"/>
                <w:b/>
              </w:rPr>
              <w:t>Etablissement fréquenté</w:t>
            </w:r>
          </w:p>
        </w:tc>
        <w:tc>
          <w:tcPr>
            <w:tcW w:w="2543" w:type="dxa"/>
            <w:shd w:val="clear" w:color="auto" w:fill="BFBFBF" w:themeFill="background1" w:themeFillShade="BF"/>
          </w:tcPr>
          <w:p w:rsidR="00420B20" w:rsidRPr="0001126E" w:rsidRDefault="00420B20" w:rsidP="00FE2B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01126E">
              <w:rPr>
                <w:rFonts w:ascii="Verdana" w:hAnsi="Verdana" w:cs="Tahoma"/>
                <w:b/>
              </w:rPr>
              <w:t>Formation</w:t>
            </w:r>
            <w:r>
              <w:rPr>
                <w:rFonts w:ascii="Verdana" w:hAnsi="Verdana" w:cs="Tahoma"/>
                <w:b/>
              </w:rPr>
              <w:t xml:space="preserve"> reçue</w:t>
            </w:r>
          </w:p>
        </w:tc>
        <w:tc>
          <w:tcPr>
            <w:tcW w:w="1233" w:type="dxa"/>
            <w:shd w:val="clear" w:color="auto" w:fill="BFBFBF" w:themeFill="background1" w:themeFillShade="BF"/>
          </w:tcPr>
          <w:p w:rsidR="00420B20" w:rsidRPr="0001126E" w:rsidRDefault="00420B20" w:rsidP="00FE2B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01126E">
              <w:rPr>
                <w:rFonts w:ascii="Verdana" w:hAnsi="Verdana" w:cs="Tahoma"/>
                <w:b/>
              </w:rPr>
              <w:t>Diplôme</w:t>
            </w:r>
          </w:p>
        </w:tc>
      </w:tr>
      <w:tr w:rsidR="00420B20" w:rsidRPr="0001126E" w:rsidTr="003D5EF9">
        <w:trPr>
          <w:jc w:val="center"/>
        </w:trPr>
        <w:tc>
          <w:tcPr>
            <w:tcW w:w="3125" w:type="dxa"/>
          </w:tcPr>
          <w:p w:rsidR="00420B20" w:rsidRPr="00BD2B6E" w:rsidRDefault="0047753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2018</w:t>
            </w:r>
            <w:r w:rsidR="00B76C60" w:rsidRPr="00BD2B6E">
              <w:rPr>
                <w:rFonts w:ascii="Verdana" w:hAnsi="Verdana" w:cs="Tahoma"/>
                <w:b/>
              </w:rPr>
              <w:t xml:space="preserve"> – 2020</w:t>
            </w:r>
          </w:p>
        </w:tc>
        <w:tc>
          <w:tcPr>
            <w:tcW w:w="3260" w:type="dxa"/>
          </w:tcPr>
          <w:p w:rsidR="00420B20" w:rsidRPr="0001126E" w:rsidRDefault="00420B20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01126E">
              <w:rPr>
                <w:rFonts w:ascii="Verdana" w:hAnsi="Verdana" w:cs="Tahoma"/>
              </w:rPr>
              <w:t>IPR</w:t>
            </w:r>
            <w:r>
              <w:rPr>
                <w:rFonts w:ascii="Verdana" w:hAnsi="Verdana" w:cs="Tahoma"/>
              </w:rPr>
              <w:t>/IFRA</w:t>
            </w:r>
            <w:r w:rsidR="00255EBE">
              <w:rPr>
                <w:rFonts w:ascii="Verdana" w:hAnsi="Verdana" w:cs="Tahoma"/>
              </w:rPr>
              <w:t xml:space="preserve"> de Katibougou</w:t>
            </w:r>
          </w:p>
        </w:tc>
        <w:tc>
          <w:tcPr>
            <w:tcW w:w="2543" w:type="dxa"/>
          </w:tcPr>
          <w:p w:rsidR="00420B20" w:rsidRPr="0001126E" w:rsidRDefault="000C5D1B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Production </w:t>
            </w:r>
            <w:r w:rsidR="001A0973">
              <w:rPr>
                <w:rFonts w:ascii="Verdana" w:hAnsi="Verdana" w:cs="Tahoma"/>
              </w:rPr>
              <w:t>Végétale</w:t>
            </w:r>
          </w:p>
        </w:tc>
        <w:tc>
          <w:tcPr>
            <w:tcW w:w="1233" w:type="dxa"/>
          </w:tcPr>
          <w:p w:rsidR="00420B20" w:rsidRPr="00BD2B6E" w:rsidRDefault="0047753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DUTS</w:t>
            </w:r>
          </w:p>
        </w:tc>
      </w:tr>
      <w:tr w:rsidR="00420B20" w:rsidRPr="0001126E" w:rsidTr="003D5EF9">
        <w:trPr>
          <w:jc w:val="center"/>
        </w:trPr>
        <w:tc>
          <w:tcPr>
            <w:tcW w:w="3125" w:type="dxa"/>
          </w:tcPr>
          <w:p w:rsidR="00420B20" w:rsidRPr="00BD2B6E" w:rsidRDefault="0047753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2015</w:t>
            </w:r>
            <w:r w:rsidR="00B76C60" w:rsidRPr="00BD2B6E">
              <w:rPr>
                <w:rFonts w:ascii="Verdana" w:hAnsi="Verdana" w:cs="Tahoma"/>
                <w:b/>
              </w:rPr>
              <w:t xml:space="preserve"> - 2017</w:t>
            </w:r>
          </w:p>
        </w:tc>
        <w:tc>
          <w:tcPr>
            <w:tcW w:w="3260" w:type="dxa"/>
          </w:tcPr>
          <w:p w:rsidR="00420B20" w:rsidRPr="0001126E" w:rsidRDefault="0047753F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Institut de Formation de Maitres de Diré</w:t>
            </w:r>
            <w:r w:rsidR="00F066B8">
              <w:rPr>
                <w:rFonts w:ascii="Verdana" w:hAnsi="Verdana" w:cs="Tahoma"/>
              </w:rPr>
              <w:t xml:space="preserve"> </w:t>
            </w:r>
            <w:r>
              <w:rPr>
                <w:rFonts w:ascii="Verdana" w:hAnsi="Verdana" w:cs="Tahoma"/>
              </w:rPr>
              <w:t>(IFM)</w:t>
            </w:r>
            <w:r w:rsidR="00420B20">
              <w:rPr>
                <w:rFonts w:ascii="Verdana" w:hAnsi="Verdana" w:cs="Tahoma"/>
              </w:rPr>
              <w:t xml:space="preserve"> </w:t>
            </w:r>
          </w:p>
        </w:tc>
        <w:tc>
          <w:tcPr>
            <w:tcW w:w="2543" w:type="dxa"/>
          </w:tcPr>
          <w:p w:rsidR="00420B20" w:rsidRPr="0001126E" w:rsidRDefault="00F066B8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Enseignante </w:t>
            </w:r>
          </w:p>
        </w:tc>
        <w:tc>
          <w:tcPr>
            <w:tcW w:w="1233" w:type="dxa"/>
          </w:tcPr>
          <w:p w:rsidR="00420B20" w:rsidRPr="00BD2B6E" w:rsidRDefault="00F066B8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IFM</w:t>
            </w:r>
          </w:p>
        </w:tc>
      </w:tr>
      <w:tr w:rsidR="00420B20" w:rsidRPr="0001126E" w:rsidTr="003D5EF9">
        <w:trPr>
          <w:jc w:val="center"/>
        </w:trPr>
        <w:tc>
          <w:tcPr>
            <w:tcW w:w="3125" w:type="dxa"/>
          </w:tcPr>
          <w:p w:rsidR="00420B20" w:rsidRPr="00BD2B6E" w:rsidRDefault="00F066B8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2012 – 2015</w:t>
            </w:r>
          </w:p>
        </w:tc>
        <w:tc>
          <w:tcPr>
            <w:tcW w:w="3260" w:type="dxa"/>
          </w:tcPr>
          <w:p w:rsidR="00420B20" w:rsidRPr="0001126E" w:rsidRDefault="00F066B8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Facultés des Sciences et Techniques (FST) </w:t>
            </w:r>
          </w:p>
        </w:tc>
        <w:tc>
          <w:tcPr>
            <w:tcW w:w="2543" w:type="dxa"/>
          </w:tcPr>
          <w:p w:rsidR="00420B20" w:rsidRPr="0001126E" w:rsidRDefault="00F066B8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Bio-géologie</w:t>
            </w:r>
          </w:p>
        </w:tc>
        <w:tc>
          <w:tcPr>
            <w:tcW w:w="1233" w:type="dxa"/>
          </w:tcPr>
          <w:p w:rsidR="00420B20" w:rsidRPr="00BD2B6E" w:rsidRDefault="00F066B8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Licence 2</w:t>
            </w:r>
          </w:p>
        </w:tc>
      </w:tr>
      <w:tr w:rsidR="00B76C60" w:rsidRPr="0001126E" w:rsidTr="003D5EF9">
        <w:trPr>
          <w:jc w:val="center"/>
        </w:trPr>
        <w:tc>
          <w:tcPr>
            <w:tcW w:w="3125" w:type="dxa"/>
          </w:tcPr>
          <w:p w:rsidR="00B76C60" w:rsidRPr="00BD2B6E" w:rsidRDefault="00F066B8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2008 – 2011</w:t>
            </w:r>
          </w:p>
        </w:tc>
        <w:tc>
          <w:tcPr>
            <w:tcW w:w="3260" w:type="dxa"/>
          </w:tcPr>
          <w:p w:rsidR="00B76C60" w:rsidRDefault="00F066B8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Lycée de Goundam (LGdam)</w:t>
            </w:r>
          </w:p>
        </w:tc>
        <w:tc>
          <w:tcPr>
            <w:tcW w:w="2543" w:type="dxa"/>
          </w:tcPr>
          <w:p w:rsidR="00B76C60" w:rsidRDefault="00F066B8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Science biologique</w:t>
            </w:r>
          </w:p>
        </w:tc>
        <w:tc>
          <w:tcPr>
            <w:tcW w:w="1233" w:type="dxa"/>
          </w:tcPr>
          <w:p w:rsidR="00B76C60" w:rsidRDefault="00F066B8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Baccalauréat</w:t>
            </w:r>
          </w:p>
          <w:p w:rsidR="00D2787F" w:rsidRPr="00BD2B6E" w:rsidRDefault="00D2787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</w:tc>
      </w:tr>
      <w:tr w:rsidR="00F066B8" w:rsidRPr="0001126E" w:rsidTr="00D2787F">
        <w:trPr>
          <w:trHeight w:val="387"/>
          <w:jc w:val="center"/>
        </w:trPr>
        <w:tc>
          <w:tcPr>
            <w:tcW w:w="3125" w:type="dxa"/>
          </w:tcPr>
          <w:p w:rsidR="00F066B8" w:rsidRDefault="00D2787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2005-2008  </w:t>
            </w:r>
          </w:p>
        </w:tc>
        <w:tc>
          <w:tcPr>
            <w:tcW w:w="3260" w:type="dxa"/>
          </w:tcPr>
          <w:p w:rsidR="00F066B8" w:rsidRDefault="00D2787F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Second cycle de Bintagoungou</w:t>
            </w:r>
          </w:p>
        </w:tc>
        <w:tc>
          <w:tcPr>
            <w:tcW w:w="2543" w:type="dxa"/>
          </w:tcPr>
          <w:p w:rsidR="00F066B8" w:rsidRDefault="00D2787F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Diplôme d’étude fondamentale</w:t>
            </w:r>
          </w:p>
        </w:tc>
        <w:tc>
          <w:tcPr>
            <w:tcW w:w="1233" w:type="dxa"/>
          </w:tcPr>
          <w:p w:rsidR="00F066B8" w:rsidRDefault="00D2787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D.E.F</w:t>
            </w:r>
          </w:p>
        </w:tc>
      </w:tr>
      <w:tr w:rsidR="00D2787F" w:rsidRPr="0001126E" w:rsidTr="00D2787F">
        <w:trPr>
          <w:trHeight w:val="387"/>
          <w:jc w:val="center"/>
        </w:trPr>
        <w:tc>
          <w:tcPr>
            <w:tcW w:w="3125" w:type="dxa"/>
          </w:tcPr>
          <w:p w:rsidR="00D2787F" w:rsidRDefault="00D2787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1999-2005</w:t>
            </w:r>
          </w:p>
        </w:tc>
        <w:tc>
          <w:tcPr>
            <w:tcW w:w="3260" w:type="dxa"/>
          </w:tcPr>
          <w:p w:rsidR="00D2787F" w:rsidRDefault="00D2787F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Premier Cycle de Bintagoungou</w:t>
            </w:r>
          </w:p>
        </w:tc>
        <w:tc>
          <w:tcPr>
            <w:tcW w:w="2543" w:type="dxa"/>
          </w:tcPr>
          <w:p w:rsidR="00D2787F" w:rsidRDefault="00D2787F" w:rsidP="00420B2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Certificat Elémentaire du Primaire</w:t>
            </w:r>
          </w:p>
        </w:tc>
        <w:tc>
          <w:tcPr>
            <w:tcW w:w="1233" w:type="dxa"/>
          </w:tcPr>
          <w:p w:rsidR="00D2787F" w:rsidRDefault="00D2787F" w:rsidP="00BD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C.E.P</w:t>
            </w:r>
          </w:p>
        </w:tc>
      </w:tr>
    </w:tbl>
    <w:p w:rsidR="00327BE7" w:rsidRPr="0001126E" w:rsidRDefault="00327BE7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jc w:val="center"/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9"/>
      </w:tblGrid>
      <w:tr w:rsidR="00E27CFA" w:rsidRPr="0001126E" w:rsidTr="00FD3671">
        <w:trPr>
          <w:trHeight w:val="397"/>
          <w:jc w:val="center"/>
        </w:trPr>
        <w:tc>
          <w:tcPr>
            <w:tcW w:w="10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left w:w="113" w:type="dxa"/>
            </w:tcMar>
            <w:vAlign w:val="center"/>
          </w:tcPr>
          <w:p w:rsidR="00E27CFA" w:rsidRPr="0001126E" w:rsidRDefault="00E27CFA" w:rsidP="001E3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</w:rPr>
            </w:pPr>
            <w:r w:rsidRPr="0001126E">
              <w:rPr>
                <w:rFonts w:ascii="Verdana" w:hAnsi="Verdana" w:cs="Tahoma"/>
                <w:b/>
                <w:bCs/>
                <w:color w:val="000000"/>
              </w:rPr>
              <w:t>EXPERIENCE PROFESSIONNELLE</w:t>
            </w:r>
          </w:p>
        </w:tc>
      </w:tr>
    </w:tbl>
    <w:p w:rsidR="00E27CFA" w:rsidRDefault="00E27CFA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tbl>
      <w:tblPr>
        <w:tblStyle w:val="Grilledutableau"/>
        <w:tblW w:w="10670" w:type="dxa"/>
        <w:jc w:val="center"/>
        <w:tblLook w:val="0280" w:firstRow="0" w:lastRow="0" w:firstColumn="1" w:lastColumn="0" w:noHBand="1" w:noVBand="0"/>
      </w:tblPr>
      <w:tblGrid>
        <w:gridCol w:w="12"/>
        <w:gridCol w:w="23"/>
        <w:gridCol w:w="139"/>
        <w:gridCol w:w="1931"/>
        <w:gridCol w:w="162"/>
        <w:gridCol w:w="3393"/>
        <w:gridCol w:w="151"/>
        <w:gridCol w:w="4697"/>
        <w:gridCol w:w="162"/>
      </w:tblGrid>
      <w:tr w:rsidR="001E39EF" w:rsidRPr="0001126E" w:rsidTr="00CB7932">
        <w:trPr>
          <w:gridBefore w:val="3"/>
          <w:gridAfter w:val="1"/>
          <w:wBefore w:w="174" w:type="dxa"/>
          <w:wAfter w:w="162" w:type="dxa"/>
          <w:jc w:val="center"/>
        </w:trPr>
        <w:tc>
          <w:tcPr>
            <w:tcW w:w="10334" w:type="dxa"/>
            <w:gridSpan w:val="5"/>
            <w:shd w:val="clear" w:color="auto" w:fill="BFBFBF" w:themeFill="background1" w:themeFillShade="BF"/>
          </w:tcPr>
          <w:p w:rsidR="001E39EF" w:rsidRDefault="004E1DE5" w:rsidP="004E1DE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                                                  </w:t>
            </w:r>
            <w:r w:rsidR="001E39EF" w:rsidRPr="001E39EF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Stages Professionnels</w:t>
            </w:r>
          </w:p>
          <w:p w:rsidR="001A0973" w:rsidRPr="001E39EF" w:rsidRDefault="001A0973" w:rsidP="001A0973">
            <w:pPr>
              <w:widowControl w:val="0"/>
              <w:tabs>
                <w:tab w:val="left" w:pos="1467"/>
              </w:tabs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</w:tc>
      </w:tr>
      <w:tr w:rsidR="001E39EF" w:rsidRPr="0001126E" w:rsidTr="00CB7932">
        <w:trPr>
          <w:gridBefore w:val="3"/>
          <w:gridAfter w:val="1"/>
          <w:wBefore w:w="174" w:type="dxa"/>
          <w:wAfter w:w="162" w:type="dxa"/>
          <w:jc w:val="center"/>
        </w:trPr>
        <w:tc>
          <w:tcPr>
            <w:tcW w:w="1931" w:type="dxa"/>
            <w:shd w:val="clear" w:color="auto" w:fill="BFBFBF" w:themeFill="background1" w:themeFillShade="BF"/>
          </w:tcPr>
          <w:p w:rsidR="001E39EF" w:rsidRDefault="001E39EF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sz w:val="20"/>
              </w:rPr>
            </w:pPr>
            <w:r w:rsidRPr="00C341E6">
              <w:rPr>
                <w:rFonts w:ascii="Verdana" w:hAnsi="Verdana" w:cs="Tahoma"/>
                <w:b/>
                <w:sz w:val="20"/>
              </w:rPr>
              <w:t>Période</w:t>
            </w:r>
          </w:p>
          <w:p w:rsidR="001A0973" w:rsidRPr="00C341E6" w:rsidRDefault="001A0973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sz w:val="20"/>
              </w:rPr>
            </w:pPr>
          </w:p>
        </w:tc>
        <w:tc>
          <w:tcPr>
            <w:tcW w:w="3555" w:type="dxa"/>
            <w:gridSpan w:val="2"/>
            <w:shd w:val="clear" w:color="auto" w:fill="BFBFBF" w:themeFill="background1" w:themeFillShade="BF"/>
          </w:tcPr>
          <w:p w:rsidR="001E39EF" w:rsidRPr="00C341E6" w:rsidRDefault="001E39EF" w:rsidP="008F186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sz w:val="20"/>
              </w:rPr>
            </w:pPr>
            <w:r w:rsidRPr="00C341E6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Nom de l'Entreprise</w:t>
            </w:r>
          </w:p>
        </w:tc>
        <w:tc>
          <w:tcPr>
            <w:tcW w:w="4848" w:type="dxa"/>
            <w:gridSpan w:val="2"/>
            <w:shd w:val="clear" w:color="auto" w:fill="BFBFBF" w:themeFill="background1" w:themeFillShade="BF"/>
          </w:tcPr>
          <w:p w:rsidR="001E39EF" w:rsidRPr="00C341E6" w:rsidRDefault="00C341E6" w:rsidP="008F186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  <w:sz w:val="20"/>
              </w:rPr>
            </w:pPr>
            <w:r w:rsidRPr="00C341E6">
              <w:rPr>
                <w:rFonts w:ascii="Verdana" w:hAnsi="Verdana" w:cs="Tahoma"/>
                <w:b/>
                <w:sz w:val="20"/>
              </w:rPr>
              <w:t>Respons</w:t>
            </w:r>
            <w:r w:rsidR="00E542F0">
              <w:rPr>
                <w:rFonts w:ascii="Verdana" w:hAnsi="Verdana" w:cs="Tahoma"/>
                <w:b/>
                <w:sz w:val="20"/>
              </w:rPr>
              <w:t>abil</w:t>
            </w:r>
            <w:r w:rsidRPr="00C341E6">
              <w:rPr>
                <w:rFonts w:ascii="Verdana" w:hAnsi="Verdana" w:cs="Tahoma"/>
                <w:b/>
                <w:sz w:val="20"/>
              </w:rPr>
              <w:t>ités -</w:t>
            </w:r>
            <w:r w:rsidR="001E39EF" w:rsidRPr="00C341E6">
              <w:rPr>
                <w:rFonts w:ascii="Verdana" w:hAnsi="Verdana" w:cs="Tahoma"/>
                <w:b/>
                <w:sz w:val="20"/>
              </w:rPr>
              <w:t xml:space="preserve"> tâches </w:t>
            </w:r>
            <w:r w:rsidRPr="00C341E6">
              <w:rPr>
                <w:rFonts w:ascii="Verdana" w:hAnsi="Verdana" w:cs="Tahoma"/>
                <w:b/>
                <w:sz w:val="20"/>
              </w:rPr>
              <w:t>- réalisation</w:t>
            </w:r>
          </w:p>
        </w:tc>
      </w:tr>
      <w:tr w:rsidR="00066F16" w:rsidRPr="0001126E" w:rsidTr="002E4BD9">
        <w:trPr>
          <w:gridAfter w:val="1"/>
          <w:wAfter w:w="162" w:type="dxa"/>
          <w:trHeight w:val="954"/>
          <w:jc w:val="center"/>
        </w:trPr>
        <w:tc>
          <w:tcPr>
            <w:tcW w:w="2105" w:type="dxa"/>
            <w:gridSpan w:val="4"/>
          </w:tcPr>
          <w:p w:rsidR="00BD2B6E" w:rsidRDefault="00BD2B6E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  <w:p w:rsidR="00066F16" w:rsidRPr="00066F16" w:rsidRDefault="00066F16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066F16">
              <w:rPr>
                <w:rFonts w:ascii="Verdana" w:hAnsi="Verdana" w:cs="Tahoma"/>
                <w:b/>
              </w:rPr>
              <w:t>Le 12/09/18</w:t>
            </w:r>
          </w:p>
        </w:tc>
        <w:tc>
          <w:tcPr>
            <w:tcW w:w="3555" w:type="dxa"/>
            <w:gridSpan w:val="2"/>
          </w:tcPr>
          <w:p w:rsidR="00066F16" w:rsidRPr="0001126E" w:rsidRDefault="00066F16" w:rsidP="007D429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La promotion Agro économie et Agro Business de l’IPR/IFRA de Katibougou</w:t>
            </w:r>
          </w:p>
        </w:tc>
        <w:tc>
          <w:tcPr>
            <w:tcW w:w="4848" w:type="dxa"/>
            <w:gridSpan w:val="2"/>
          </w:tcPr>
          <w:p w:rsidR="00066F16" w:rsidRDefault="00066F16" w:rsidP="007D429A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Participation active aux concours de débat inter filière </w:t>
            </w:r>
          </w:p>
          <w:p w:rsidR="00066F16" w:rsidRPr="00A55C55" w:rsidRDefault="00066F16" w:rsidP="007D429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</w:tc>
      </w:tr>
      <w:tr w:rsidR="00066F16" w:rsidRPr="0001126E" w:rsidTr="002E4BD9">
        <w:trPr>
          <w:gridBefore w:val="1"/>
          <w:gridAfter w:val="1"/>
          <w:wBefore w:w="12" w:type="dxa"/>
          <w:wAfter w:w="162" w:type="dxa"/>
          <w:trHeight w:val="724"/>
          <w:jc w:val="center"/>
        </w:trPr>
        <w:tc>
          <w:tcPr>
            <w:tcW w:w="2093" w:type="dxa"/>
            <w:gridSpan w:val="3"/>
          </w:tcPr>
          <w:p w:rsidR="00066F16" w:rsidRPr="00066F16" w:rsidRDefault="00066F16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066F16">
              <w:rPr>
                <w:rFonts w:ascii="Verdana" w:hAnsi="Verdana" w:cs="Tahoma"/>
                <w:b/>
              </w:rPr>
              <w:t>Le 02/02/19</w:t>
            </w:r>
          </w:p>
        </w:tc>
        <w:tc>
          <w:tcPr>
            <w:tcW w:w="3555" w:type="dxa"/>
            <w:gridSpan w:val="2"/>
          </w:tcPr>
          <w:p w:rsidR="00066F16" w:rsidRPr="0001126E" w:rsidRDefault="00066F16" w:rsidP="007D429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Forum des Jeunes Intellectuels du Mali (</w:t>
            </w:r>
            <w:r w:rsidRPr="00A55C55">
              <w:rPr>
                <w:rFonts w:ascii="Verdana" w:hAnsi="Verdana" w:cs="Tahoma"/>
                <w:b/>
              </w:rPr>
              <w:t>FJI</w:t>
            </w:r>
            <w:r>
              <w:rPr>
                <w:rFonts w:ascii="Verdana" w:hAnsi="Verdana" w:cs="Tahoma"/>
              </w:rPr>
              <w:t>)</w:t>
            </w:r>
          </w:p>
        </w:tc>
        <w:tc>
          <w:tcPr>
            <w:tcW w:w="4848" w:type="dxa"/>
            <w:gridSpan w:val="2"/>
          </w:tcPr>
          <w:p w:rsidR="00066F16" w:rsidRPr="00E542F0" w:rsidRDefault="00066F16" w:rsidP="007D429A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E542F0">
              <w:rPr>
                <w:rFonts w:ascii="Verdana" w:hAnsi="Verdana" w:cs="Tahoma"/>
              </w:rPr>
              <w:t xml:space="preserve">Les techniques de recherche d’emploi </w:t>
            </w:r>
          </w:p>
        </w:tc>
      </w:tr>
      <w:tr w:rsidR="005D28A6" w:rsidRPr="0001126E" w:rsidTr="00CB7932">
        <w:tblPrEx>
          <w:jc w:val="left"/>
        </w:tblPrEx>
        <w:trPr>
          <w:gridBefore w:val="3"/>
          <w:wBefore w:w="174" w:type="dxa"/>
        </w:trPr>
        <w:tc>
          <w:tcPr>
            <w:tcW w:w="2093" w:type="dxa"/>
            <w:gridSpan w:val="2"/>
          </w:tcPr>
          <w:p w:rsidR="005D28A6" w:rsidRDefault="005D28A6" w:rsidP="00D837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Du 04/11 /2016 au </w:t>
            </w:r>
          </w:p>
          <w:p w:rsidR="005D28A6" w:rsidRPr="00066F16" w:rsidRDefault="005D28A6" w:rsidP="00D837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31/05/2017</w:t>
            </w:r>
          </w:p>
        </w:tc>
        <w:tc>
          <w:tcPr>
            <w:tcW w:w="3544" w:type="dxa"/>
            <w:gridSpan w:val="2"/>
          </w:tcPr>
          <w:p w:rsidR="005D28A6" w:rsidRPr="0001126E" w:rsidRDefault="005D28A6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Ecole publique Samba Sékou de Diré</w:t>
            </w:r>
          </w:p>
        </w:tc>
        <w:tc>
          <w:tcPr>
            <w:tcW w:w="4859" w:type="dxa"/>
            <w:gridSpan w:val="2"/>
          </w:tcPr>
          <w:p w:rsidR="005D28A6" w:rsidRDefault="00B9572C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</w:t>
            </w:r>
            <w:r w:rsidR="005D28A6">
              <w:rPr>
                <w:rFonts w:ascii="Verdana" w:hAnsi="Verdana" w:cs="Tahoma"/>
              </w:rPr>
              <w:t>Stage d’initiation en enseignement</w:t>
            </w:r>
          </w:p>
          <w:p w:rsidR="005D28A6" w:rsidRDefault="005D28A6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D28A6" w:rsidRDefault="005D28A6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D28A6" w:rsidRPr="00A55C55" w:rsidRDefault="005D28A6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</w:tc>
      </w:tr>
      <w:tr w:rsidR="00066F16" w:rsidRPr="0001126E" w:rsidTr="00CB7932">
        <w:tblPrEx>
          <w:jc w:val="left"/>
        </w:tblPrEx>
        <w:trPr>
          <w:gridBefore w:val="3"/>
          <w:wBefore w:w="174" w:type="dxa"/>
        </w:trPr>
        <w:tc>
          <w:tcPr>
            <w:tcW w:w="2093" w:type="dxa"/>
            <w:gridSpan w:val="2"/>
          </w:tcPr>
          <w:p w:rsidR="00066F16" w:rsidRPr="00066F16" w:rsidRDefault="007022BA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lastRenderedPageBreak/>
              <w:t>Du 07 novembre 2016 au 25 mai 2017</w:t>
            </w:r>
          </w:p>
        </w:tc>
        <w:tc>
          <w:tcPr>
            <w:tcW w:w="3544" w:type="dxa"/>
            <w:gridSpan w:val="2"/>
          </w:tcPr>
          <w:p w:rsidR="00066F16" w:rsidRPr="0001126E" w:rsidRDefault="007022BA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Ecole publique de Balan Comana (CAP de Kangaba)</w:t>
            </w:r>
          </w:p>
        </w:tc>
        <w:tc>
          <w:tcPr>
            <w:tcW w:w="4859" w:type="dxa"/>
            <w:gridSpan w:val="2"/>
          </w:tcPr>
          <w:p w:rsidR="000020BA" w:rsidRPr="00066F16" w:rsidRDefault="007022BA" w:rsidP="007022BA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Stage de responsabilité dans l’enseignement </w:t>
            </w:r>
            <w:r w:rsidR="000020BA">
              <w:rPr>
                <w:rFonts w:ascii="Verdana" w:hAnsi="Verdana" w:cs="Tahoma"/>
              </w:rPr>
              <w:t xml:space="preserve"> </w:t>
            </w:r>
          </w:p>
        </w:tc>
      </w:tr>
      <w:tr w:rsidR="005459F4" w:rsidRPr="0001126E" w:rsidTr="002E4BD9">
        <w:tblPrEx>
          <w:jc w:val="left"/>
        </w:tblPrEx>
        <w:trPr>
          <w:gridBefore w:val="3"/>
          <w:wBefore w:w="174" w:type="dxa"/>
          <w:trHeight w:val="1078"/>
        </w:trPr>
        <w:tc>
          <w:tcPr>
            <w:tcW w:w="2093" w:type="dxa"/>
            <w:gridSpan w:val="2"/>
          </w:tcPr>
          <w:p w:rsidR="005459F4" w:rsidRPr="00066F16" w:rsidRDefault="007D356A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Du 03 juillet au 06 a</w:t>
            </w:r>
            <w:r w:rsidR="005459F4">
              <w:rPr>
                <w:rFonts w:ascii="Verdana" w:hAnsi="Verdana" w:cs="Tahoma"/>
                <w:b/>
              </w:rPr>
              <w:t>out 2017</w:t>
            </w:r>
          </w:p>
        </w:tc>
        <w:tc>
          <w:tcPr>
            <w:tcW w:w="3544" w:type="dxa"/>
            <w:gridSpan w:val="2"/>
          </w:tcPr>
          <w:p w:rsidR="005459F4" w:rsidRPr="0001126E" w:rsidRDefault="005459F4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Cabinet </w:t>
            </w:r>
            <w:r w:rsidR="006E5815">
              <w:rPr>
                <w:rFonts w:ascii="Verdana" w:hAnsi="Verdana" w:cs="Tahoma"/>
              </w:rPr>
              <w:t>Médical</w:t>
            </w:r>
            <w:r>
              <w:rPr>
                <w:rFonts w:ascii="Verdana" w:hAnsi="Verdana" w:cs="Tahoma"/>
              </w:rPr>
              <w:t> GUERISON</w:t>
            </w:r>
          </w:p>
        </w:tc>
        <w:tc>
          <w:tcPr>
            <w:tcW w:w="4859" w:type="dxa"/>
            <w:gridSpan w:val="2"/>
          </w:tcPr>
          <w:p w:rsidR="005459F4" w:rsidRPr="00066F16" w:rsidRDefault="005459F4" w:rsidP="00D837BA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Stagiaire en secourisme et aux premiers soins</w:t>
            </w:r>
          </w:p>
        </w:tc>
      </w:tr>
      <w:tr w:rsidR="007022BA" w:rsidRPr="0001126E" w:rsidTr="002E4BD9">
        <w:tblPrEx>
          <w:jc w:val="left"/>
        </w:tblPrEx>
        <w:trPr>
          <w:gridBefore w:val="3"/>
          <w:wBefore w:w="174" w:type="dxa"/>
          <w:trHeight w:val="2191"/>
        </w:trPr>
        <w:tc>
          <w:tcPr>
            <w:tcW w:w="2093" w:type="dxa"/>
            <w:gridSpan w:val="2"/>
          </w:tcPr>
          <w:p w:rsidR="007022BA" w:rsidRPr="00066F16" w:rsidRDefault="007D356A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1</w:t>
            </w:r>
            <w:r w:rsidRPr="007D356A">
              <w:rPr>
                <w:rFonts w:ascii="Verdana" w:hAnsi="Verdana" w:cs="Tahoma"/>
                <w:b/>
                <w:vertAlign w:val="superscript"/>
              </w:rPr>
              <w:t>e</w:t>
            </w:r>
            <w:r>
              <w:rPr>
                <w:rFonts w:ascii="Verdana" w:hAnsi="Verdana" w:cs="Tahoma"/>
                <w:b/>
              </w:rPr>
              <w:t xml:space="preserve"> juillet au 14 aout 2020</w:t>
            </w:r>
          </w:p>
        </w:tc>
        <w:tc>
          <w:tcPr>
            <w:tcW w:w="3544" w:type="dxa"/>
            <w:gridSpan w:val="2"/>
          </w:tcPr>
          <w:p w:rsidR="007022BA" w:rsidRPr="0001126E" w:rsidRDefault="005459F4" w:rsidP="00D837B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Institut d’Economie Rurale de Sotuba (IER)</w:t>
            </w:r>
          </w:p>
        </w:tc>
        <w:tc>
          <w:tcPr>
            <w:tcW w:w="4859" w:type="dxa"/>
            <w:gridSpan w:val="2"/>
          </w:tcPr>
          <w:p w:rsidR="006E5815" w:rsidRDefault="006E5815" w:rsidP="006E5815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Délimitation des parcelles par la méthode 3-4-5</w:t>
            </w:r>
          </w:p>
          <w:p w:rsidR="006E5815" w:rsidRDefault="006E5815" w:rsidP="006E5815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Ensemencement des parcelles </w:t>
            </w:r>
          </w:p>
          <w:p w:rsidR="006E5815" w:rsidRDefault="006E5815" w:rsidP="006E5815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Confection des enveloppes d’autofécondation pour le croisement</w:t>
            </w:r>
          </w:p>
          <w:p w:rsidR="006E5815" w:rsidRDefault="006E5815" w:rsidP="006E5815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Apport de fumure minérale</w:t>
            </w:r>
          </w:p>
          <w:p w:rsidR="006E5815" w:rsidRPr="00066F16" w:rsidRDefault="006E5815" w:rsidP="006E5815">
            <w:pPr>
              <w:pStyle w:val="Paragraphedelist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récolte</w:t>
            </w:r>
          </w:p>
        </w:tc>
      </w:tr>
      <w:tr w:rsidR="00066F16" w:rsidRPr="00CB7932" w:rsidTr="002E4BD9">
        <w:trPr>
          <w:gridBefore w:val="2"/>
          <w:gridAfter w:val="1"/>
          <w:wBefore w:w="35" w:type="dxa"/>
          <w:wAfter w:w="162" w:type="dxa"/>
          <w:trHeight w:val="3400"/>
          <w:jc w:val="center"/>
        </w:trPr>
        <w:tc>
          <w:tcPr>
            <w:tcW w:w="2070" w:type="dxa"/>
            <w:gridSpan w:val="2"/>
          </w:tcPr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</w:p>
          <w:p w:rsidR="00066F16" w:rsidRPr="00CB7932" w:rsidRDefault="00327BE7" w:rsidP="00066F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</w:rPr>
            </w:pPr>
            <w:r w:rsidRPr="00CB7932">
              <w:rPr>
                <w:rFonts w:ascii="Verdana" w:hAnsi="Verdana" w:cs="Tahoma"/>
                <w:b/>
              </w:rPr>
              <w:t xml:space="preserve">Du 22 novembre 2019 au 22 février2020 </w:t>
            </w:r>
          </w:p>
          <w:p w:rsidR="00840823" w:rsidRPr="00CB7932" w:rsidRDefault="00840823" w:rsidP="00327BE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</w:rPr>
            </w:pPr>
          </w:p>
        </w:tc>
        <w:tc>
          <w:tcPr>
            <w:tcW w:w="3555" w:type="dxa"/>
            <w:gridSpan w:val="2"/>
          </w:tcPr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840823" w:rsidRPr="00CB7932" w:rsidRDefault="00327BE7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CB7932">
              <w:rPr>
                <w:rFonts w:ascii="Verdana" w:hAnsi="Verdana" w:cs="Tahoma"/>
              </w:rPr>
              <w:t>Laboratoire de Biologie des Arthropodes et de Lutte Intégrée de l’IPR/IFRA de Katibougou</w:t>
            </w:r>
            <w:r w:rsidR="00846865">
              <w:rPr>
                <w:rFonts w:ascii="Verdana" w:hAnsi="Verdana" w:cs="Tahoma"/>
              </w:rPr>
              <w:t xml:space="preserve"> </w:t>
            </w:r>
            <w:r w:rsidRPr="00CB7932">
              <w:rPr>
                <w:rFonts w:ascii="Verdana" w:hAnsi="Verdana" w:cs="Tahoma"/>
              </w:rPr>
              <w:t>(LaBALI)</w:t>
            </w:r>
          </w:p>
          <w:p w:rsidR="00247B6D" w:rsidRPr="005F5456" w:rsidRDefault="00247B6D" w:rsidP="005F5456">
            <w:pPr>
              <w:rPr>
                <w:rFonts w:ascii="Verdana" w:hAnsi="Verdana" w:cs="Tahoma"/>
              </w:rPr>
            </w:pPr>
          </w:p>
        </w:tc>
        <w:tc>
          <w:tcPr>
            <w:tcW w:w="4848" w:type="dxa"/>
            <w:gridSpan w:val="2"/>
          </w:tcPr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5F5456" w:rsidRDefault="005F545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066F16" w:rsidRPr="00CB7932" w:rsidRDefault="005459F4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 w:rsidRPr="00CB7932">
              <w:rPr>
                <w:rFonts w:ascii="Verdana" w:hAnsi="Verdana" w:cs="Tahoma"/>
              </w:rPr>
              <w:t xml:space="preserve">Stage de fin de cycle sur l’évolution des populations des arthropodes entomophages associés à la culture de quinoa dans les conditions agro-bio-écologique de l’IPR/IFRA de Katibougou </w:t>
            </w:r>
            <w:r w:rsidR="00327BE7" w:rsidRPr="00CB7932">
              <w:rPr>
                <w:rFonts w:ascii="Verdana" w:hAnsi="Verdana" w:cs="Tahoma"/>
              </w:rPr>
              <w:t xml:space="preserve"> </w:t>
            </w:r>
          </w:p>
          <w:p w:rsidR="00840823" w:rsidRPr="00CB7932" w:rsidRDefault="00840823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</w:p>
          <w:p w:rsidR="008049C9" w:rsidRDefault="008049C9" w:rsidP="001A0973">
            <w:pPr>
              <w:rPr>
                <w:rFonts w:ascii="Verdana" w:hAnsi="Verdana" w:cs="Tahoma"/>
              </w:rPr>
            </w:pPr>
          </w:p>
          <w:p w:rsidR="008049C9" w:rsidRDefault="008049C9" w:rsidP="001A0973">
            <w:pPr>
              <w:rPr>
                <w:rFonts w:ascii="Verdana" w:hAnsi="Verdana" w:cs="Tahoma"/>
              </w:rPr>
            </w:pPr>
          </w:p>
          <w:p w:rsidR="008049C9" w:rsidRDefault="008049C9" w:rsidP="001A0973">
            <w:pPr>
              <w:rPr>
                <w:rFonts w:ascii="Verdana" w:hAnsi="Verdana" w:cs="Tahoma"/>
              </w:rPr>
            </w:pPr>
          </w:p>
          <w:p w:rsidR="008049C9" w:rsidRDefault="008049C9" w:rsidP="001A0973">
            <w:pPr>
              <w:rPr>
                <w:rFonts w:ascii="Verdana" w:hAnsi="Verdana" w:cs="Tahoma"/>
              </w:rPr>
            </w:pPr>
          </w:p>
          <w:p w:rsidR="008049C9" w:rsidRDefault="008049C9" w:rsidP="001A0973">
            <w:pPr>
              <w:rPr>
                <w:rFonts w:ascii="Verdana" w:hAnsi="Verdana" w:cs="Tahoma"/>
              </w:rPr>
            </w:pPr>
          </w:p>
          <w:p w:rsidR="008049C9" w:rsidRPr="001A0973" w:rsidRDefault="008049C9" w:rsidP="001A0973">
            <w:pPr>
              <w:rPr>
                <w:rFonts w:ascii="Verdana" w:hAnsi="Verdana" w:cs="Tahoma"/>
              </w:rPr>
            </w:pPr>
          </w:p>
        </w:tc>
      </w:tr>
      <w:tr w:rsidR="00066F16" w:rsidRPr="00C341E6" w:rsidTr="00CB7932">
        <w:tblPrEx>
          <w:jc w:val="left"/>
        </w:tblPrEx>
        <w:trPr>
          <w:gridBefore w:val="3"/>
          <w:wBefore w:w="174" w:type="dxa"/>
        </w:trPr>
        <w:tc>
          <w:tcPr>
            <w:tcW w:w="10496" w:type="dxa"/>
            <w:gridSpan w:val="6"/>
            <w:shd w:val="clear" w:color="auto" w:fill="BFBFBF" w:themeFill="background1" w:themeFillShade="BF"/>
          </w:tcPr>
          <w:p w:rsidR="00096F57" w:rsidRDefault="008049C9" w:rsidP="008049C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  <w:p w:rsidR="00066F16" w:rsidRDefault="008049C9" w:rsidP="008049C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                                                 </w:t>
            </w:r>
            <w:r w:rsidR="00387E48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Emplois Saisonniers </w:t>
            </w:r>
          </w:p>
          <w:p w:rsidR="00CB7932" w:rsidRPr="00C341E6" w:rsidRDefault="00CB7932" w:rsidP="0094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066F16" w:rsidRPr="0001126E" w:rsidTr="00CB7932">
        <w:trPr>
          <w:gridBefore w:val="3"/>
          <w:gridAfter w:val="1"/>
          <w:wBefore w:w="174" w:type="dxa"/>
          <w:wAfter w:w="162" w:type="dxa"/>
          <w:jc w:val="center"/>
        </w:trPr>
        <w:tc>
          <w:tcPr>
            <w:tcW w:w="1931" w:type="dxa"/>
            <w:shd w:val="clear" w:color="auto" w:fill="BFBFBF" w:themeFill="background1" w:themeFillShade="BF"/>
          </w:tcPr>
          <w:p w:rsidR="00066F16" w:rsidRPr="00C341E6" w:rsidRDefault="00066F1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  <w:sz w:val="20"/>
              </w:rPr>
            </w:pPr>
            <w:r w:rsidRPr="00C341E6">
              <w:rPr>
                <w:rFonts w:ascii="Verdana" w:hAnsi="Verdana" w:cs="Tahoma"/>
                <w:b/>
                <w:sz w:val="20"/>
              </w:rPr>
              <w:t>Période</w:t>
            </w:r>
          </w:p>
        </w:tc>
        <w:tc>
          <w:tcPr>
            <w:tcW w:w="3555" w:type="dxa"/>
            <w:gridSpan w:val="2"/>
            <w:shd w:val="clear" w:color="auto" w:fill="BFBFBF" w:themeFill="background1" w:themeFillShade="BF"/>
          </w:tcPr>
          <w:p w:rsidR="00066F16" w:rsidRPr="00C341E6" w:rsidRDefault="00066F1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sz w:val="20"/>
              </w:rPr>
            </w:pPr>
            <w:r w:rsidRPr="00C341E6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Nom de l'Entreprise</w:t>
            </w:r>
          </w:p>
        </w:tc>
        <w:tc>
          <w:tcPr>
            <w:tcW w:w="4848" w:type="dxa"/>
            <w:gridSpan w:val="2"/>
            <w:shd w:val="clear" w:color="auto" w:fill="BFBFBF" w:themeFill="background1" w:themeFillShade="BF"/>
          </w:tcPr>
          <w:p w:rsidR="00066F16" w:rsidRPr="00C341E6" w:rsidRDefault="00066F16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b/>
                <w:sz w:val="20"/>
              </w:rPr>
            </w:pPr>
            <w:r w:rsidRPr="00C341E6">
              <w:rPr>
                <w:rFonts w:ascii="Verdana" w:hAnsi="Verdana" w:cs="Tahoma"/>
                <w:b/>
                <w:sz w:val="20"/>
              </w:rPr>
              <w:t>Responsivités - tâches - réalisation</w:t>
            </w:r>
          </w:p>
        </w:tc>
      </w:tr>
      <w:tr w:rsidR="00066F16" w:rsidRPr="0001126E" w:rsidTr="00CB7932">
        <w:tblPrEx>
          <w:jc w:val="left"/>
        </w:tblPrEx>
        <w:trPr>
          <w:gridBefore w:val="3"/>
          <w:wBefore w:w="174" w:type="dxa"/>
          <w:trHeight w:val="1456"/>
        </w:trPr>
        <w:tc>
          <w:tcPr>
            <w:tcW w:w="2093" w:type="dxa"/>
            <w:gridSpan w:val="2"/>
          </w:tcPr>
          <w:p w:rsidR="00A7190D" w:rsidRDefault="002C1C7C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De 2017 à 2018</w:t>
            </w:r>
          </w:p>
          <w:p w:rsidR="00A7190D" w:rsidRDefault="00A7190D" w:rsidP="00A7190D">
            <w:pPr>
              <w:rPr>
                <w:rFonts w:ascii="Verdana" w:hAnsi="Verdana" w:cs="Tahoma"/>
              </w:rPr>
            </w:pPr>
          </w:p>
          <w:p w:rsidR="00A7190D" w:rsidRDefault="00A7190D" w:rsidP="00A7190D">
            <w:pPr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rPr>
                <w:rFonts w:ascii="Verdana" w:hAnsi="Verdana" w:cs="Tahoma"/>
              </w:rPr>
            </w:pPr>
          </w:p>
          <w:p w:rsidR="00066F16" w:rsidRDefault="00A7190D" w:rsidP="00A7190D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Du 25 mars au 26 avril 2021</w:t>
            </w:r>
          </w:p>
          <w:p w:rsidR="005F5456" w:rsidRDefault="005F5456" w:rsidP="00A7190D">
            <w:pPr>
              <w:jc w:val="center"/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jc w:val="center"/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jc w:val="center"/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jc w:val="center"/>
              <w:rPr>
                <w:rFonts w:ascii="Verdana" w:hAnsi="Verdana" w:cs="Tahoma"/>
              </w:rPr>
            </w:pPr>
          </w:p>
          <w:p w:rsidR="005F5456" w:rsidRDefault="002E4BD9" w:rsidP="00A7190D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Du 01 février au</w:t>
            </w:r>
            <w:r w:rsidR="008A74F7">
              <w:rPr>
                <w:rFonts w:ascii="Verdana" w:hAnsi="Verdana" w:cs="Tahoma"/>
              </w:rPr>
              <w:t xml:space="preserve"> </w:t>
            </w:r>
            <w:r>
              <w:rPr>
                <w:rFonts w:ascii="Verdana" w:hAnsi="Verdana" w:cs="Tahoma"/>
              </w:rPr>
              <w:t>5 juin</w:t>
            </w:r>
            <w:r w:rsidR="005F5456" w:rsidRPr="005F5456">
              <w:rPr>
                <w:rFonts w:ascii="Verdana" w:hAnsi="Verdana" w:cs="Tahoma"/>
              </w:rPr>
              <w:t xml:space="preserve"> 2021</w:t>
            </w:r>
          </w:p>
          <w:p w:rsidR="005F5456" w:rsidRDefault="005F5456" w:rsidP="00A7190D">
            <w:pPr>
              <w:jc w:val="center"/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jc w:val="center"/>
              <w:rPr>
                <w:rFonts w:ascii="Verdana" w:hAnsi="Verdana" w:cs="Tahoma"/>
              </w:rPr>
            </w:pPr>
          </w:p>
          <w:p w:rsidR="005F5456" w:rsidRPr="00A7190D" w:rsidRDefault="005F5456" w:rsidP="00A7190D">
            <w:pPr>
              <w:jc w:val="center"/>
              <w:rPr>
                <w:rFonts w:ascii="Verdana" w:hAnsi="Verdana" w:cs="Tahoma"/>
              </w:rPr>
            </w:pPr>
          </w:p>
        </w:tc>
        <w:tc>
          <w:tcPr>
            <w:tcW w:w="3544" w:type="dxa"/>
            <w:gridSpan w:val="2"/>
          </w:tcPr>
          <w:p w:rsidR="00387E48" w:rsidRDefault="002C1C7C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Ecoles </w:t>
            </w:r>
            <w:r w:rsidR="004B61D8">
              <w:rPr>
                <w:rFonts w:ascii="Verdana" w:hAnsi="Verdana" w:cs="Tahoma"/>
              </w:rPr>
              <w:t xml:space="preserve">: </w:t>
            </w:r>
            <w:r w:rsidR="002E1D52">
              <w:rPr>
                <w:rFonts w:ascii="Verdana" w:hAnsi="Verdana" w:cs="Tahoma"/>
              </w:rPr>
              <w:t>BENSO, EVEIL</w:t>
            </w:r>
            <w:r>
              <w:rPr>
                <w:rFonts w:ascii="Verdana" w:hAnsi="Verdana" w:cs="Tahoma"/>
              </w:rPr>
              <w:t xml:space="preserve"> et </w:t>
            </w:r>
            <w:proofErr w:type="spellStart"/>
            <w:r>
              <w:rPr>
                <w:rFonts w:ascii="Verdana" w:hAnsi="Verdana" w:cs="Tahoma"/>
              </w:rPr>
              <w:t>BAGAYOGOLA</w:t>
            </w:r>
            <w:proofErr w:type="spellEnd"/>
            <w:r>
              <w:rPr>
                <w:rFonts w:ascii="Verdana" w:hAnsi="Verdana" w:cs="Tahoma"/>
              </w:rPr>
              <w:t xml:space="preserve"> à </w:t>
            </w:r>
            <w:proofErr w:type="spellStart"/>
            <w:r>
              <w:rPr>
                <w:rFonts w:ascii="Verdana" w:hAnsi="Verdana" w:cs="Tahoma"/>
              </w:rPr>
              <w:t>Niamana</w:t>
            </w:r>
            <w:proofErr w:type="spellEnd"/>
          </w:p>
          <w:p w:rsidR="00387E48" w:rsidRDefault="00387E48" w:rsidP="00387E48">
            <w:pPr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rPr>
                <w:rFonts w:ascii="Verdana" w:hAnsi="Verdana" w:cs="Tahoma"/>
              </w:rPr>
            </w:pPr>
          </w:p>
          <w:p w:rsidR="005F5456" w:rsidRDefault="00A7190D" w:rsidP="00A7190D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SOS</w:t>
            </w:r>
            <w:r w:rsidR="00387E48">
              <w:rPr>
                <w:rFonts w:ascii="Verdana" w:hAnsi="Verdana" w:cs="Tahoma"/>
              </w:rPr>
              <w:t xml:space="preserve"> sahel</w:t>
            </w:r>
            <w:r w:rsidR="00B9572C">
              <w:rPr>
                <w:rFonts w:ascii="Verdana" w:hAnsi="Verdana" w:cs="Tahoma"/>
              </w:rPr>
              <w:t xml:space="preserve"> en partenariat avec</w:t>
            </w:r>
            <w:r>
              <w:rPr>
                <w:rFonts w:ascii="Verdana" w:hAnsi="Verdana" w:cs="Tahoma"/>
              </w:rPr>
              <w:t xml:space="preserve"> PAM</w:t>
            </w: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387E48" w:rsidRPr="005F5456" w:rsidRDefault="005F5456" w:rsidP="005F5456">
            <w:pPr>
              <w:rPr>
                <w:rFonts w:ascii="Verdana" w:hAnsi="Verdana" w:cs="Tahoma"/>
              </w:rPr>
            </w:pPr>
            <w:r w:rsidRPr="005F5456">
              <w:rPr>
                <w:rFonts w:ascii="Verdana" w:hAnsi="Verdana" w:cs="Tahoma"/>
              </w:rPr>
              <w:t>GCAT (Géométrie Cartographie Aménagement Topographie) en partenariat avec IPRODI (Irrigation de Proximité du Delta Intérieur)</w:t>
            </w:r>
          </w:p>
        </w:tc>
        <w:tc>
          <w:tcPr>
            <w:tcW w:w="4859" w:type="dxa"/>
            <w:gridSpan w:val="2"/>
          </w:tcPr>
          <w:p w:rsidR="00A7190D" w:rsidRDefault="002C1C7C" w:rsidP="00066F1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Enseignant chargé des cours de biologie, physique et chimie</w:t>
            </w:r>
            <w:r w:rsidR="00A7190D">
              <w:rPr>
                <w:rFonts w:ascii="Verdana" w:hAnsi="Verdana" w:cs="Tahoma"/>
              </w:rPr>
              <w:t>.</w:t>
            </w:r>
          </w:p>
          <w:p w:rsidR="00A7190D" w:rsidRDefault="00A7190D" w:rsidP="00A7190D">
            <w:pPr>
              <w:rPr>
                <w:rFonts w:ascii="Verdana" w:hAnsi="Verdana" w:cs="Tahoma"/>
              </w:rPr>
            </w:pPr>
          </w:p>
          <w:p w:rsidR="005F5456" w:rsidRDefault="005F5456" w:rsidP="00A7190D">
            <w:pPr>
              <w:rPr>
                <w:rFonts w:ascii="Verdana" w:hAnsi="Verdana" w:cs="Tahoma"/>
              </w:rPr>
            </w:pPr>
          </w:p>
          <w:p w:rsidR="005F5456" w:rsidRDefault="00A7190D" w:rsidP="00A7190D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Enquêteur dans le registre social unifié dans la commune de </w:t>
            </w:r>
            <w:proofErr w:type="spellStart"/>
            <w:r w:rsidR="00393B29">
              <w:rPr>
                <w:rFonts w:ascii="Verdana" w:hAnsi="Verdana" w:cs="Tahoma"/>
              </w:rPr>
              <w:t>Soboundou</w:t>
            </w:r>
            <w:proofErr w:type="spellEnd"/>
            <w:r w:rsidR="00393B29">
              <w:rPr>
                <w:rFonts w:ascii="Verdana" w:hAnsi="Verdana" w:cs="Tahoma"/>
              </w:rPr>
              <w:t xml:space="preserve"> et de </w:t>
            </w:r>
            <w:proofErr w:type="spellStart"/>
            <w:r w:rsidR="00393B29">
              <w:rPr>
                <w:rFonts w:ascii="Verdana" w:hAnsi="Verdana" w:cs="Tahoma"/>
              </w:rPr>
              <w:t>Soumpi</w:t>
            </w:r>
            <w:proofErr w:type="spellEnd"/>
            <w:r>
              <w:rPr>
                <w:rFonts w:ascii="Verdana" w:hAnsi="Verdana" w:cs="Tahoma"/>
              </w:rPr>
              <w:t>.</w:t>
            </w: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Default="005F5456" w:rsidP="005F5456">
            <w:pPr>
              <w:rPr>
                <w:rFonts w:ascii="Verdana" w:hAnsi="Verdana" w:cs="Tahoma"/>
              </w:rPr>
            </w:pPr>
          </w:p>
          <w:p w:rsidR="005F5456" w:rsidRPr="005F5456" w:rsidRDefault="005F5456" w:rsidP="005F5456">
            <w:pPr>
              <w:rPr>
                <w:rFonts w:ascii="Verdana" w:hAnsi="Verdana" w:cs="Tahoma"/>
              </w:rPr>
            </w:pPr>
            <w:r w:rsidRPr="005F5456">
              <w:rPr>
                <w:rFonts w:ascii="Verdana" w:hAnsi="Verdana" w:cs="Tahoma"/>
              </w:rPr>
              <w:t xml:space="preserve">Aide topographe </w:t>
            </w:r>
          </w:p>
          <w:p w:rsidR="005F5456" w:rsidRPr="005F5456" w:rsidRDefault="005F5456" w:rsidP="005F5456">
            <w:pPr>
              <w:rPr>
                <w:rFonts w:ascii="Verdana" w:hAnsi="Verdana" w:cs="Tahoma"/>
              </w:rPr>
            </w:pPr>
            <w:r w:rsidRPr="005F5456">
              <w:rPr>
                <w:rFonts w:ascii="Verdana" w:hAnsi="Verdana" w:cs="Tahoma"/>
              </w:rPr>
              <w:t>Organisation des rencontres avec des bénéficiers d’a</w:t>
            </w:r>
            <w:r w:rsidR="008A74F7">
              <w:rPr>
                <w:rFonts w:ascii="Verdana" w:hAnsi="Verdana" w:cs="Tahoma"/>
              </w:rPr>
              <w:t>ménagement de périmètre irrigué</w:t>
            </w:r>
            <w:r w:rsidRPr="005F5456">
              <w:rPr>
                <w:rFonts w:ascii="Verdana" w:hAnsi="Verdana" w:cs="Tahoma"/>
              </w:rPr>
              <w:t xml:space="preserve"> villageois</w:t>
            </w:r>
          </w:p>
          <w:p w:rsidR="00066F16" w:rsidRDefault="005F5456" w:rsidP="005F5456">
            <w:pPr>
              <w:rPr>
                <w:rFonts w:ascii="Verdana" w:hAnsi="Verdana" w:cs="Tahoma"/>
              </w:rPr>
            </w:pPr>
            <w:r w:rsidRPr="005F5456">
              <w:rPr>
                <w:rFonts w:ascii="Verdana" w:hAnsi="Verdana" w:cs="Tahoma"/>
              </w:rPr>
              <w:t>Suivi des aménagements des PIV</w:t>
            </w:r>
          </w:p>
          <w:p w:rsidR="001A0973" w:rsidRPr="005F5456" w:rsidRDefault="001A0973" w:rsidP="005F5456">
            <w:pPr>
              <w:rPr>
                <w:rFonts w:ascii="Verdana" w:hAnsi="Verdana" w:cs="Tahoma"/>
              </w:rPr>
            </w:pPr>
          </w:p>
        </w:tc>
      </w:tr>
    </w:tbl>
    <w:p w:rsidR="007624E1" w:rsidRPr="0001126E" w:rsidRDefault="007624E1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tbl>
      <w:tblPr>
        <w:tblW w:w="8921" w:type="dxa"/>
        <w:jc w:val="center"/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21"/>
      </w:tblGrid>
      <w:tr w:rsidR="00E27CFA" w:rsidRPr="0001126E" w:rsidTr="00FD3671">
        <w:trPr>
          <w:trHeight w:val="358"/>
          <w:jc w:val="center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left w:w="113" w:type="dxa"/>
            </w:tcMar>
            <w:vAlign w:val="center"/>
          </w:tcPr>
          <w:p w:rsidR="00E27CFA" w:rsidRPr="0001126E" w:rsidRDefault="00E27CFA" w:rsidP="00C34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</w:rPr>
            </w:pPr>
            <w:r w:rsidRPr="0001126E">
              <w:rPr>
                <w:rFonts w:ascii="Verdana" w:hAnsi="Verdana" w:cs="Tahoma"/>
                <w:b/>
                <w:bCs/>
                <w:color w:val="000000"/>
              </w:rPr>
              <w:t>LANGUES ET INFORMATIQUE</w:t>
            </w:r>
          </w:p>
        </w:tc>
      </w:tr>
    </w:tbl>
    <w:p w:rsidR="00E27CFA" w:rsidRPr="0001126E" w:rsidRDefault="00E27CFA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tbl>
      <w:tblPr>
        <w:tblW w:w="10372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5"/>
        <w:gridCol w:w="3118"/>
        <w:gridCol w:w="3119"/>
      </w:tblGrid>
      <w:tr w:rsidR="00FD3671" w:rsidRPr="00FD3671" w:rsidTr="00FD367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left w:w="113" w:type="dxa"/>
            </w:tcMar>
          </w:tcPr>
          <w:p w:rsidR="00FD3671" w:rsidRPr="00FD3671" w:rsidRDefault="004B61D8" w:rsidP="00FD3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FD3671">
              <w:rPr>
                <w:rFonts w:ascii="Verdana" w:hAnsi="Verdana" w:cs="Tahoma"/>
                <w:b/>
                <w:sz w:val="20"/>
                <w:szCs w:val="20"/>
              </w:rPr>
              <w:t>L</w:t>
            </w:r>
            <w:r w:rsidR="00FD3671" w:rsidRPr="00FD3671">
              <w:rPr>
                <w:rFonts w:ascii="Verdana" w:hAnsi="Verdana" w:cs="Tahoma"/>
                <w:b/>
                <w:sz w:val="20"/>
                <w:szCs w:val="20"/>
              </w:rPr>
              <w:t>angues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left w:w="113" w:type="dxa"/>
            </w:tcMar>
          </w:tcPr>
          <w:p w:rsidR="00FD3671" w:rsidRPr="00FD3671" w:rsidRDefault="00FD3671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FD3671">
              <w:rPr>
                <w:rFonts w:ascii="Verdana" w:hAnsi="Verdana" w:cs="Tahoma"/>
                <w:b/>
                <w:sz w:val="20"/>
                <w:szCs w:val="20"/>
              </w:rPr>
              <w:t>Parlée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D3671" w:rsidRPr="00FD3671" w:rsidRDefault="00FD3671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FD3671">
              <w:rPr>
                <w:rFonts w:ascii="Verdana" w:hAnsi="Verdana" w:cs="Tahoma"/>
                <w:b/>
                <w:sz w:val="20"/>
                <w:szCs w:val="20"/>
              </w:rPr>
              <w:t>Ecrire</w:t>
            </w:r>
          </w:p>
        </w:tc>
      </w:tr>
      <w:tr w:rsidR="00FD3671" w:rsidRPr="0001126E" w:rsidTr="00FD367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FD3671" w:rsidRPr="0001126E" w:rsidRDefault="00FD3671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Le français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FD3671" w:rsidRDefault="006E1CB3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Très bien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71" w:rsidRDefault="006E1CB3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Très bien</w:t>
            </w:r>
          </w:p>
        </w:tc>
      </w:tr>
      <w:tr w:rsidR="00FD3671" w:rsidRPr="0001126E" w:rsidTr="00FD367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FD3671" w:rsidRPr="0001126E" w:rsidRDefault="00FD3671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L’anglais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FD3671" w:rsidRDefault="006E1CB3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Passable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71" w:rsidRDefault="006E1CB3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Passable </w:t>
            </w:r>
          </w:p>
        </w:tc>
      </w:tr>
      <w:tr w:rsidR="00FD3671" w:rsidRPr="0001126E" w:rsidTr="00FD367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FD3671" w:rsidRPr="0001126E" w:rsidRDefault="00FD3671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Le Bambana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FD3671" w:rsidRDefault="006E1CB3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Très bien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671" w:rsidRDefault="006E1CB3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Passable </w:t>
            </w:r>
          </w:p>
        </w:tc>
      </w:tr>
      <w:tr w:rsidR="006E1CB3" w:rsidRPr="0001126E" w:rsidTr="00FD367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6E1CB3" w:rsidRDefault="001F360B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Songhaï</w:t>
            </w:r>
            <w:proofErr w:type="spellEnd"/>
          </w:p>
          <w:p w:rsidR="00AF13CB" w:rsidRDefault="00A42137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Le peulh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6E1CB3" w:rsidRDefault="001F360B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Très </w:t>
            </w:r>
            <w:r w:rsidR="006E1CB3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Bien</w:t>
            </w:r>
          </w:p>
          <w:p w:rsidR="00A42137" w:rsidRDefault="00A42137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Passable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CB3" w:rsidRDefault="001F360B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Bien </w:t>
            </w:r>
            <w:r w:rsidR="006E1CB3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A42137" w:rsidRDefault="00A42137" w:rsidP="006E1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 xml:space="preserve">Passable </w:t>
            </w:r>
          </w:p>
        </w:tc>
      </w:tr>
    </w:tbl>
    <w:p w:rsidR="00E27CFA" w:rsidRPr="0001126E" w:rsidRDefault="00E27CFA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E27CFA" w:rsidRPr="000C5D1B" w:rsidTr="008F18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E27CFA" w:rsidRPr="0001126E" w:rsidRDefault="00E27CFA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01126E">
              <w:rPr>
                <w:rFonts w:ascii="Verdana" w:hAnsi="Verdana" w:cs="Tahoma"/>
                <w:b/>
                <w:bCs/>
                <w:color w:val="000000"/>
                <w:sz w:val="20"/>
                <w:szCs w:val="20"/>
              </w:rPr>
              <w:t>Informatique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E27CFA" w:rsidRPr="0001126E" w:rsidRDefault="00E27CFA" w:rsidP="008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ahoma"/>
                <w:sz w:val="20"/>
                <w:szCs w:val="20"/>
                <w:lang w:val="en-US"/>
              </w:rPr>
            </w:pPr>
            <w:r w:rsidRPr="0001126E">
              <w:rPr>
                <w:rFonts w:ascii="Verdana" w:hAnsi="Verdana" w:cs="Tahoma"/>
                <w:b/>
                <w:bCs/>
                <w:color w:val="000000"/>
                <w:sz w:val="20"/>
                <w:szCs w:val="20"/>
                <w:lang w:val="en-US"/>
              </w:rPr>
              <w:t>Word, Excel, Internet, Access, PowerPoint</w:t>
            </w:r>
          </w:p>
        </w:tc>
      </w:tr>
    </w:tbl>
    <w:p w:rsidR="00E27CFA" w:rsidRPr="0001126E" w:rsidRDefault="00E27CFA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  <w:lang w:val="en-US"/>
        </w:rPr>
      </w:pPr>
    </w:p>
    <w:tbl>
      <w:tblPr>
        <w:tblW w:w="0" w:type="auto"/>
        <w:jc w:val="center"/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8"/>
      </w:tblGrid>
      <w:tr w:rsidR="00E27CFA" w:rsidRPr="0001126E" w:rsidTr="00FD3671">
        <w:trPr>
          <w:trHeight w:val="397"/>
          <w:jc w:val="center"/>
        </w:trPr>
        <w:tc>
          <w:tcPr>
            <w:tcW w:w="8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left w:w="113" w:type="dxa"/>
            </w:tcMar>
            <w:vAlign w:val="center"/>
          </w:tcPr>
          <w:p w:rsidR="00E27CFA" w:rsidRPr="0001126E" w:rsidRDefault="00266FC5" w:rsidP="00C34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  <w:b/>
                <w:bCs/>
                <w:color w:val="000000"/>
              </w:rPr>
              <w:t>CENTRE</w:t>
            </w:r>
            <w:r w:rsidR="00E27CFA" w:rsidRPr="0001126E">
              <w:rPr>
                <w:rFonts w:ascii="Verdana" w:hAnsi="Verdana" w:cs="Tahoma"/>
                <w:b/>
                <w:bCs/>
                <w:color w:val="000000"/>
              </w:rPr>
              <w:t xml:space="preserve"> D'INTERET</w:t>
            </w:r>
            <w:r w:rsidR="00EA1B29">
              <w:rPr>
                <w:rFonts w:ascii="Verdana" w:hAnsi="Verdana" w:cs="Tahoma"/>
                <w:b/>
                <w:bCs/>
                <w:color w:val="000000"/>
              </w:rPr>
              <w:t xml:space="preserve"> ET VIE ASSOCIATIVE</w:t>
            </w:r>
          </w:p>
        </w:tc>
      </w:tr>
    </w:tbl>
    <w:p w:rsidR="00E27CFA" w:rsidRPr="0001126E" w:rsidRDefault="00E27CFA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59"/>
        <w:gridCol w:w="2097"/>
      </w:tblGrid>
      <w:tr w:rsidR="00EA1B29" w:rsidRPr="00EA1B29" w:rsidTr="00EA1B29">
        <w:tc>
          <w:tcPr>
            <w:tcW w:w="8359" w:type="dxa"/>
            <w:shd w:val="clear" w:color="auto" w:fill="A6A6A6" w:themeFill="background1" w:themeFillShade="A6"/>
          </w:tcPr>
          <w:p w:rsidR="00EA1B29" w:rsidRPr="00EA1B29" w:rsidRDefault="00EA1B29" w:rsidP="00EA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EA1B29">
              <w:rPr>
                <w:rFonts w:ascii="Verdana" w:hAnsi="Verdana" w:cs="Tahoma"/>
                <w:b/>
                <w:sz w:val="20"/>
                <w:szCs w:val="20"/>
              </w:rPr>
              <w:t>Vie Associative</w:t>
            </w:r>
          </w:p>
        </w:tc>
        <w:tc>
          <w:tcPr>
            <w:tcW w:w="2097" w:type="dxa"/>
            <w:shd w:val="clear" w:color="auto" w:fill="A6A6A6" w:themeFill="background1" w:themeFillShade="A6"/>
          </w:tcPr>
          <w:p w:rsidR="00EA1B29" w:rsidRPr="00EA1B29" w:rsidRDefault="00EA1B29" w:rsidP="00EA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EA1B29">
              <w:rPr>
                <w:rFonts w:ascii="Verdana" w:hAnsi="Verdana" w:cs="Tahoma"/>
                <w:b/>
                <w:sz w:val="20"/>
                <w:szCs w:val="20"/>
              </w:rPr>
              <w:t>Période</w:t>
            </w:r>
          </w:p>
        </w:tc>
      </w:tr>
      <w:tr w:rsidR="00EA1B29" w:rsidTr="00EA1B29">
        <w:tc>
          <w:tcPr>
            <w:tcW w:w="8359" w:type="dxa"/>
          </w:tcPr>
          <w:p w:rsidR="00EA1B29" w:rsidRPr="00EA1B29" w:rsidRDefault="009A63D2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S</w:t>
            </w:r>
            <w:r w:rsidR="00EA1B29">
              <w:rPr>
                <w:rFonts w:ascii="Verdana" w:hAnsi="Verdana" w:cs="Tahoma"/>
                <w:i/>
                <w:sz w:val="20"/>
                <w:szCs w:val="20"/>
              </w:rPr>
              <w:t>e</w:t>
            </w:r>
            <w:r>
              <w:rPr>
                <w:rFonts w:ascii="Verdana" w:hAnsi="Verdana" w:cs="Tahoma"/>
                <w:i/>
                <w:sz w:val="20"/>
                <w:szCs w:val="20"/>
              </w:rPr>
              <w:t xml:space="preserve">crétaire à l’information et porte-parole du </w:t>
            </w:r>
            <w:r>
              <w:rPr>
                <w:rFonts w:ascii="Verdana" w:hAnsi="Verdana" w:cs="Tahoma"/>
              </w:rPr>
              <w:t>Forum des Jeunes Intellectuels du Mali (</w:t>
            </w:r>
            <w:r w:rsidRPr="00A55C55">
              <w:rPr>
                <w:rFonts w:ascii="Verdana" w:hAnsi="Verdana" w:cs="Tahoma"/>
                <w:b/>
              </w:rPr>
              <w:t>FJI</w:t>
            </w:r>
            <w:r>
              <w:rPr>
                <w:rFonts w:ascii="Verdana" w:hAnsi="Verdana" w:cs="Tahoma"/>
              </w:rPr>
              <w:t xml:space="preserve">) section </w:t>
            </w:r>
            <w:r w:rsidR="001F360B">
              <w:rPr>
                <w:rFonts w:ascii="Verdana" w:hAnsi="Verdana" w:cs="Tahoma"/>
              </w:rPr>
              <w:t>de katibougou</w:t>
            </w:r>
          </w:p>
        </w:tc>
        <w:tc>
          <w:tcPr>
            <w:tcW w:w="2097" w:type="dxa"/>
          </w:tcPr>
          <w:p w:rsidR="00EA1B29" w:rsidRPr="00EA1B29" w:rsidRDefault="001F360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2019 - 2020</w:t>
            </w:r>
          </w:p>
        </w:tc>
      </w:tr>
      <w:tr w:rsidR="00EA1B29" w:rsidTr="00EA1B29">
        <w:tc>
          <w:tcPr>
            <w:tcW w:w="8359" w:type="dxa"/>
          </w:tcPr>
          <w:p w:rsidR="00EA1B29" w:rsidRPr="00EA1B29" w:rsidRDefault="001F360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Membre</w:t>
            </w:r>
            <w:r w:rsidR="009A63D2">
              <w:rPr>
                <w:rFonts w:ascii="Verdana" w:hAnsi="Verdana" w:cs="Tahoma"/>
                <w:i/>
                <w:sz w:val="20"/>
                <w:szCs w:val="20"/>
              </w:rPr>
              <w:t xml:space="preserve"> de l’Association des Etudiants et ressortissants de Mopti à l’IPR/IFRA de katibougou</w:t>
            </w:r>
          </w:p>
        </w:tc>
        <w:tc>
          <w:tcPr>
            <w:tcW w:w="2097" w:type="dxa"/>
          </w:tcPr>
          <w:p w:rsidR="00EA1B29" w:rsidRPr="00EA1B29" w:rsidRDefault="001F360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2018</w:t>
            </w:r>
            <w:r w:rsidR="009A63D2">
              <w:rPr>
                <w:rFonts w:ascii="Verdana" w:hAnsi="Verdana" w:cs="Tahoma"/>
                <w:i/>
                <w:sz w:val="20"/>
                <w:szCs w:val="20"/>
              </w:rPr>
              <w:t xml:space="preserve"> à nos jours</w:t>
            </w:r>
          </w:p>
        </w:tc>
      </w:tr>
      <w:tr w:rsidR="009A63D2" w:rsidTr="00EA1B29">
        <w:tc>
          <w:tcPr>
            <w:tcW w:w="8359" w:type="dxa"/>
          </w:tcPr>
          <w:p w:rsidR="009A63D2" w:rsidRDefault="009A63D2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Membre du Groupe d’Amitié des Paysans d’Afrique (</w:t>
            </w:r>
            <w:r w:rsidRPr="009A63D2">
              <w:rPr>
                <w:rFonts w:ascii="Verdana" w:hAnsi="Verdana" w:cs="Tahoma"/>
                <w:b/>
                <w:i/>
                <w:sz w:val="20"/>
                <w:szCs w:val="20"/>
              </w:rPr>
              <w:t>GAPA</w:t>
            </w:r>
            <w:r>
              <w:rPr>
                <w:rFonts w:ascii="Verdana" w:hAnsi="Verdana" w:cs="Tahoma"/>
                <w:i/>
                <w:sz w:val="20"/>
                <w:szCs w:val="20"/>
              </w:rPr>
              <w:t>) de l’IPR/IFRA de katibougou</w:t>
            </w:r>
          </w:p>
        </w:tc>
        <w:tc>
          <w:tcPr>
            <w:tcW w:w="2097" w:type="dxa"/>
          </w:tcPr>
          <w:p w:rsidR="009A63D2" w:rsidRDefault="001F360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2018</w:t>
            </w:r>
            <w:r w:rsidR="0040243A">
              <w:rPr>
                <w:rFonts w:ascii="Verdana" w:hAnsi="Verdana" w:cs="Tahoma"/>
                <w:i/>
                <w:sz w:val="20"/>
                <w:szCs w:val="20"/>
              </w:rPr>
              <w:t xml:space="preserve"> -2019</w:t>
            </w:r>
          </w:p>
        </w:tc>
      </w:tr>
      <w:tr w:rsidR="009A63D2" w:rsidTr="00EA1B29">
        <w:tc>
          <w:tcPr>
            <w:tcW w:w="8359" w:type="dxa"/>
          </w:tcPr>
          <w:p w:rsidR="009A63D2" w:rsidRDefault="001F360B" w:rsidP="001F360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Membre de l’Association des Etudiants et ressortissants du Nord à l’IPR/IFRA de katibougou</w:t>
            </w:r>
          </w:p>
        </w:tc>
        <w:tc>
          <w:tcPr>
            <w:tcW w:w="2097" w:type="dxa"/>
          </w:tcPr>
          <w:p w:rsidR="000C3851" w:rsidRDefault="009A63D2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2</w:t>
            </w:r>
            <w:r w:rsidR="001F360B">
              <w:rPr>
                <w:rFonts w:ascii="Verdana" w:hAnsi="Verdana" w:cs="Tahoma"/>
                <w:i/>
                <w:sz w:val="20"/>
                <w:szCs w:val="20"/>
              </w:rPr>
              <w:t>018 – 2020</w:t>
            </w:r>
          </w:p>
          <w:p w:rsidR="009A63D2" w:rsidRPr="00EA1B29" w:rsidRDefault="009A63D2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 xml:space="preserve"> </w:t>
            </w:r>
          </w:p>
        </w:tc>
      </w:tr>
      <w:tr w:rsidR="000C3851" w:rsidTr="00EA1B29">
        <w:tc>
          <w:tcPr>
            <w:tcW w:w="8359" w:type="dxa"/>
          </w:tcPr>
          <w:p w:rsidR="000C3851" w:rsidRDefault="000C3851" w:rsidP="001F360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 xml:space="preserve">Membre du bureau des techniciens </w:t>
            </w:r>
            <w:r w:rsidR="002C1C7C">
              <w:rPr>
                <w:rFonts w:ascii="Verdana" w:hAnsi="Verdana" w:cs="Tahoma"/>
                <w:i/>
                <w:sz w:val="20"/>
                <w:szCs w:val="20"/>
              </w:rPr>
              <w:t>supérieurs</w:t>
            </w:r>
            <w:r>
              <w:rPr>
                <w:rFonts w:ascii="Verdana" w:hAnsi="Verdana" w:cs="Tahoma"/>
                <w:i/>
                <w:sz w:val="20"/>
                <w:szCs w:val="20"/>
              </w:rPr>
              <w:t xml:space="preserve"> de l’IPR/IFRA </w:t>
            </w:r>
          </w:p>
        </w:tc>
        <w:tc>
          <w:tcPr>
            <w:tcW w:w="2097" w:type="dxa"/>
          </w:tcPr>
          <w:p w:rsidR="000C3851" w:rsidRDefault="000C3851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i/>
                <w:sz w:val="20"/>
                <w:szCs w:val="20"/>
              </w:rPr>
            </w:pPr>
            <w:r>
              <w:rPr>
                <w:rFonts w:ascii="Verdana" w:hAnsi="Verdana" w:cs="Tahoma"/>
                <w:i/>
                <w:sz w:val="20"/>
                <w:szCs w:val="20"/>
              </w:rPr>
              <w:t>2019-2020</w:t>
            </w:r>
          </w:p>
        </w:tc>
      </w:tr>
    </w:tbl>
    <w:p w:rsidR="00E27CFA" w:rsidRDefault="00E27CFA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816FFB" w:rsidTr="00816FFB">
        <w:tc>
          <w:tcPr>
            <w:tcW w:w="1838" w:type="dxa"/>
            <w:shd w:val="clear" w:color="auto" w:fill="A6A6A6" w:themeFill="background1" w:themeFillShade="A6"/>
          </w:tcPr>
          <w:p w:rsidR="00816FFB" w:rsidRDefault="00816FF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sz w:val="20"/>
                <w:szCs w:val="20"/>
              </w:rPr>
            </w:pPr>
            <w:r w:rsidRPr="00816FFB">
              <w:rPr>
                <w:rFonts w:ascii="Verdana" w:hAnsi="Verdana" w:cs="Tahoma"/>
                <w:b/>
                <w:i/>
                <w:sz w:val="20"/>
                <w:szCs w:val="20"/>
              </w:rPr>
              <w:t>Sport</w:t>
            </w:r>
          </w:p>
        </w:tc>
        <w:tc>
          <w:tcPr>
            <w:tcW w:w="8618" w:type="dxa"/>
          </w:tcPr>
          <w:p w:rsidR="00816FFB" w:rsidRDefault="00816FF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Football</w:t>
            </w:r>
            <w:r w:rsidR="00EE45D0">
              <w:rPr>
                <w:rFonts w:ascii="Verdana" w:hAnsi="Verdana" w:cs="Tahoma"/>
                <w:sz w:val="20"/>
                <w:szCs w:val="20"/>
              </w:rPr>
              <w:t xml:space="preserve">, </w:t>
            </w:r>
            <w:r w:rsidR="001F360B">
              <w:rPr>
                <w:rFonts w:ascii="Verdana" w:hAnsi="Verdana" w:cs="Tahoma"/>
                <w:sz w:val="20"/>
                <w:szCs w:val="20"/>
              </w:rPr>
              <w:t>nage</w:t>
            </w:r>
          </w:p>
        </w:tc>
      </w:tr>
      <w:tr w:rsidR="00816FFB" w:rsidTr="00816FFB">
        <w:tc>
          <w:tcPr>
            <w:tcW w:w="1838" w:type="dxa"/>
            <w:shd w:val="clear" w:color="auto" w:fill="A6A6A6" w:themeFill="background1" w:themeFillShade="A6"/>
          </w:tcPr>
          <w:p w:rsidR="00816FFB" w:rsidRDefault="00816FF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sz w:val="20"/>
                <w:szCs w:val="20"/>
              </w:rPr>
            </w:pPr>
            <w:r w:rsidRPr="00816FFB">
              <w:rPr>
                <w:rFonts w:ascii="Verdana" w:hAnsi="Verdana" w:cs="Tahoma"/>
                <w:b/>
                <w:i/>
                <w:sz w:val="20"/>
                <w:szCs w:val="20"/>
              </w:rPr>
              <w:t>Loisirs</w:t>
            </w:r>
            <w:r>
              <w:rPr>
                <w:rFonts w:ascii="Verdana" w:hAnsi="Verdana" w:cs="Tahoma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8618" w:type="dxa"/>
          </w:tcPr>
          <w:p w:rsidR="00816FFB" w:rsidRDefault="00816FFB" w:rsidP="00E27C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La </w:t>
            </w:r>
            <w:r w:rsidR="001F360B">
              <w:rPr>
                <w:rFonts w:ascii="Verdana" w:hAnsi="Verdana" w:cs="Tahoma"/>
                <w:sz w:val="20"/>
                <w:szCs w:val="20"/>
              </w:rPr>
              <w:t xml:space="preserve">lecture, le cinéma, </w:t>
            </w:r>
            <w:r w:rsidR="00B9572C">
              <w:rPr>
                <w:rFonts w:ascii="Verdana" w:hAnsi="Verdana" w:cs="Tahoma"/>
                <w:sz w:val="20"/>
                <w:szCs w:val="20"/>
              </w:rPr>
              <w:t>le voyage</w:t>
            </w:r>
          </w:p>
        </w:tc>
      </w:tr>
    </w:tbl>
    <w:p w:rsidR="00EA1B29" w:rsidRDefault="00EA1B29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p w:rsidR="00E25817" w:rsidRDefault="003F2254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</w:t>
      </w:r>
      <w:r w:rsidR="009E3128">
        <w:rPr>
          <w:rFonts w:ascii="Verdana" w:hAnsi="Verdana" w:cs="Tahoma"/>
          <w:sz w:val="20"/>
          <w:szCs w:val="20"/>
        </w:rPr>
        <w:t>s</w:t>
      </w:r>
      <w:r>
        <w:rPr>
          <w:rFonts w:ascii="Verdana" w:hAnsi="Verdana" w:cs="Tahoma"/>
          <w:sz w:val="20"/>
          <w:szCs w:val="20"/>
        </w:rPr>
        <w:t xml:space="preserve"> et Adresse</w:t>
      </w:r>
      <w:r w:rsidR="009E3128">
        <w:rPr>
          <w:rFonts w:ascii="Verdana" w:hAnsi="Verdana" w:cs="Tahoma"/>
          <w:sz w:val="20"/>
          <w:szCs w:val="20"/>
        </w:rPr>
        <w:t>s</w:t>
      </w:r>
      <w:r>
        <w:rPr>
          <w:rFonts w:ascii="Verdana" w:hAnsi="Verdana" w:cs="Tahoma"/>
          <w:sz w:val="20"/>
          <w:szCs w:val="20"/>
        </w:rPr>
        <w:t xml:space="preserve"> de </w:t>
      </w:r>
      <w:r w:rsidR="009E3128">
        <w:rPr>
          <w:rFonts w:ascii="Verdana" w:hAnsi="Verdana" w:cs="Tahoma"/>
          <w:sz w:val="20"/>
          <w:szCs w:val="20"/>
        </w:rPr>
        <w:t>deux personnes de référence :</w:t>
      </w:r>
    </w:p>
    <w:p w:rsidR="000E2970" w:rsidRPr="0001126E" w:rsidRDefault="000E2970" w:rsidP="00E27CF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p w:rsidR="00096F57" w:rsidRDefault="00EC29F5" w:rsidP="00E27CFA">
      <w:pPr>
        <w:rPr>
          <w:sz w:val="28"/>
        </w:rPr>
      </w:pPr>
      <w:r>
        <w:rPr>
          <w:sz w:val="28"/>
        </w:rPr>
        <w:t>Ali Maouloud</w:t>
      </w:r>
      <w:r w:rsidR="008C363E">
        <w:rPr>
          <w:sz w:val="28"/>
        </w:rPr>
        <w:t xml:space="preserve"> (DG du GCAT ) :   76 9825 35   ou  76 39 83 76</w:t>
      </w:r>
    </w:p>
    <w:p w:rsidR="008C363E" w:rsidRDefault="008C363E" w:rsidP="00E27CFA">
      <w:pPr>
        <w:rPr>
          <w:sz w:val="28"/>
        </w:rPr>
      </w:pPr>
      <w:r>
        <w:rPr>
          <w:sz w:val="28"/>
        </w:rPr>
        <w:t>Mamadou BALLO (coordinateur de SOS Sahel) 79 15 83 75</w:t>
      </w:r>
    </w:p>
    <w:p w:rsidR="00EC29F5" w:rsidRDefault="00B860C2" w:rsidP="00E27CFA">
      <w:pPr>
        <w:rPr>
          <w:rFonts w:ascii="Verdana" w:hAnsi="Verdana"/>
        </w:rPr>
      </w:pPr>
      <w:r>
        <w:rPr>
          <w:rFonts w:ascii="Verdana" w:hAnsi="Verdana"/>
        </w:rPr>
        <w:t xml:space="preserve">Malik SANGARE </w:t>
      </w:r>
      <w:r w:rsidR="00B22547">
        <w:rPr>
          <w:rFonts w:ascii="Verdana" w:hAnsi="Verdana"/>
        </w:rPr>
        <w:t xml:space="preserve">DG de BENSO </w:t>
      </w:r>
      <w:r w:rsidR="00531D5F" w:rsidRPr="00531D5F">
        <w:rPr>
          <w:rFonts w:ascii="Verdana" w:hAnsi="Verdana"/>
        </w:rPr>
        <w:t>69 71 86 60</w:t>
      </w:r>
      <w:r w:rsidR="004150ED">
        <w:rPr>
          <w:rFonts w:ascii="Verdana" w:hAnsi="Verdana"/>
        </w:rPr>
        <w:t xml:space="preserve">.                    </w:t>
      </w:r>
    </w:p>
    <w:p w:rsidR="004150ED" w:rsidRDefault="004150ED" w:rsidP="00E27CFA">
      <w:pPr>
        <w:rPr>
          <w:rFonts w:ascii="Verdana" w:hAnsi="Verdana"/>
        </w:rPr>
      </w:pPr>
    </w:p>
    <w:p w:rsidR="004150ED" w:rsidRPr="0001126E" w:rsidRDefault="004150ED" w:rsidP="00E27CFA">
      <w:pPr>
        <w:rPr>
          <w:rFonts w:ascii="Verdana" w:hAnsi="Verdana"/>
        </w:rPr>
      </w:pPr>
      <w:r>
        <w:rPr>
          <w:rFonts w:ascii="Verdana" w:hAnsi="Verdana"/>
        </w:rPr>
        <w:t xml:space="preserve">    </w:t>
      </w:r>
      <w:r w:rsidR="00D67825">
        <w:rPr>
          <w:rFonts w:ascii="Verdana" w:hAnsi="Verdana"/>
        </w:rPr>
        <w:t xml:space="preserve">                                                                    Bamako le </w:t>
      </w:r>
      <w:r w:rsidR="004604A8">
        <w:rPr>
          <w:rFonts w:ascii="Verdana" w:hAnsi="Verdana"/>
        </w:rPr>
        <w:t>2</w:t>
      </w:r>
      <w:r w:rsidR="00595962">
        <w:rPr>
          <w:rFonts w:ascii="Verdana" w:hAnsi="Verdana"/>
        </w:rPr>
        <w:t>3</w:t>
      </w:r>
      <w:r w:rsidR="00754347">
        <w:rPr>
          <w:rFonts w:ascii="Verdana" w:hAnsi="Verdana"/>
        </w:rPr>
        <w:t>/</w:t>
      </w:r>
      <w:r w:rsidR="004604A8">
        <w:rPr>
          <w:rFonts w:ascii="Verdana" w:hAnsi="Verdana"/>
        </w:rPr>
        <w:t>10</w:t>
      </w:r>
      <w:r w:rsidR="00246381">
        <w:rPr>
          <w:rFonts w:ascii="Verdana" w:hAnsi="Verdana"/>
        </w:rPr>
        <w:t>/2021</w:t>
      </w:r>
    </w:p>
    <w:sectPr w:rsidR="004150ED" w:rsidRPr="0001126E" w:rsidSect="00E542F0">
      <w:footerReference w:type="default" r:id="rId8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6C30" w:rsidRDefault="00F96C30" w:rsidP="00C341E6">
      <w:pPr>
        <w:spacing w:after="0" w:line="240" w:lineRule="auto"/>
      </w:pPr>
      <w:r>
        <w:separator/>
      </w:r>
    </w:p>
  </w:endnote>
  <w:endnote w:type="continuationSeparator" w:id="0">
    <w:p w:rsidR="00F96C30" w:rsidRDefault="00F96C30" w:rsidP="00C34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1E6" w:rsidRDefault="00C341E6">
    <w:pPr>
      <w:pStyle w:val="En-tte"/>
      <w:pBdr>
        <w:top w:val="single" w:sz="6" w:space="10" w:color="4F81BD" w:themeColor="accent1"/>
      </w:pBdr>
      <w:spacing w:before="240"/>
      <w:jc w:val="center"/>
      <w:rPr>
        <w:color w:val="4F81BD" w:themeColor="accent1"/>
      </w:rPr>
    </w:pPr>
    <w:r>
      <w:rPr>
        <w:noProof/>
        <w:color w:val="4F81BD" w:themeColor="accent1"/>
      </w:rPr>
      <w:drawing>
        <wp:inline distT="0" distB="0" distL="0" distR="0">
          <wp:extent cx="438912" cy="276973"/>
          <wp:effectExtent l="0" t="0" r="0" b="8890"/>
          <wp:docPr id="145" name="Image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341E6" w:rsidRDefault="00C341E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6C30" w:rsidRDefault="00F96C30" w:rsidP="00C341E6">
      <w:pPr>
        <w:spacing w:after="0" w:line="240" w:lineRule="auto"/>
      </w:pPr>
      <w:r>
        <w:separator/>
      </w:r>
    </w:p>
  </w:footnote>
  <w:footnote w:type="continuationSeparator" w:id="0">
    <w:p w:rsidR="00F96C30" w:rsidRDefault="00F96C30" w:rsidP="00C34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E387F"/>
    <w:multiLevelType w:val="hybridMultilevel"/>
    <w:tmpl w:val="01F42AC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F11"/>
    <w:rsid w:val="000020BA"/>
    <w:rsid w:val="0001126E"/>
    <w:rsid w:val="00023E86"/>
    <w:rsid w:val="00036FF4"/>
    <w:rsid w:val="000433BB"/>
    <w:rsid w:val="00056FC0"/>
    <w:rsid w:val="00057F5C"/>
    <w:rsid w:val="00066F16"/>
    <w:rsid w:val="00067C91"/>
    <w:rsid w:val="000847C4"/>
    <w:rsid w:val="00096F57"/>
    <w:rsid w:val="000B72AF"/>
    <w:rsid w:val="000C3851"/>
    <w:rsid w:val="000C5D1B"/>
    <w:rsid w:val="000E2970"/>
    <w:rsid w:val="00176630"/>
    <w:rsid w:val="001A0973"/>
    <w:rsid w:val="001C0EC5"/>
    <w:rsid w:val="001E39EF"/>
    <w:rsid w:val="001F1660"/>
    <w:rsid w:val="001F360B"/>
    <w:rsid w:val="00246381"/>
    <w:rsid w:val="00247B6D"/>
    <w:rsid w:val="00255EBE"/>
    <w:rsid w:val="00266FC5"/>
    <w:rsid w:val="00280214"/>
    <w:rsid w:val="002971F6"/>
    <w:rsid w:val="002C1C7C"/>
    <w:rsid w:val="002E1D52"/>
    <w:rsid w:val="002E4BD9"/>
    <w:rsid w:val="00307D9E"/>
    <w:rsid w:val="00327BE7"/>
    <w:rsid w:val="003804B4"/>
    <w:rsid w:val="00387E48"/>
    <w:rsid w:val="00393B29"/>
    <w:rsid w:val="003A6AE4"/>
    <w:rsid w:val="003D5EF9"/>
    <w:rsid w:val="003F2254"/>
    <w:rsid w:val="0040243A"/>
    <w:rsid w:val="004150ED"/>
    <w:rsid w:val="00420B20"/>
    <w:rsid w:val="004604A8"/>
    <w:rsid w:val="0047753F"/>
    <w:rsid w:val="00485BAA"/>
    <w:rsid w:val="0049534B"/>
    <w:rsid w:val="004B61D8"/>
    <w:rsid w:val="004E1DE5"/>
    <w:rsid w:val="00531D5F"/>
    <w:rsid w:val="005459F4"/>
    <w:rsid w:val="00595962"/>
    <w:rsid w:val="005C01D0"/>
    <w:rsid w:val="005D2552"/>
    <w:rsid w:val="005D28A6"/>
    <w:rsid w:val="005E7F11"/>
    <w:rsid w:val="005F5456"/>
    <w:rsid w:val="0068513F"/>
    <w:rsid w:val="006C68A8"/>
    <w:rsid w:val="006E1CB3"/>
    <w:rsid w:val="006E5815"/>
    <w:rsid w:val="007022BA"/>
    <w:rsid w:val="00733EED"/>
    <w:rsid w:val="00754347"/>
    <w:rsid w:val="007573FE"/>
    <w:rsid w:val="007624E1"/>
    <w:rsid w:val="0079082C"/>
    <w:rsid w:val="007D356A"/>
    <w:rsid w:val="007F7978"/>
    <w:rsid w:val="008049C9"/>
    <w:rsid w:val="00816FFB"/>
    <w:rsid w:val="00840823"/>
    <w:rsid w:val="00846865"/>
    <w:rsid w:val="008A74F7"/>
    <w:rsid w:val="008C363E"/>
    <w:rsid w:val="009444D9"/>
    <w:rsid w:val="009A63D2"/>
    <w:rsid w:val="009E3128"/>
    <w:rsid w:val="00A42137"/>
    <w:rsid w:val="00A55C55"/>
    <w:rsid w:val="00A64A85"/>
    <w:rsid w:val="00A7190D"/>
    <w:rsid w:val="00AC7405"/>
    <w:rsid w:val="00AF13CB"/>
    <w:rsid w:val="00B22547"/>
    <w:rsid w:val="00B76C60"/>
    <w:rsid w:val="00B860C2"/>
    <w:rsid w:val="00B9572C"/>
    <w:rsid w:val="00BD2B6E"/>
    <w:rsid w:val="00C341E6"/>
    <w:rsid w:val="00C676BF"/>
    <w:rsid w:val="00C9723F"/>
    <w:rsid w:val="00CB0F31"/>
    <w:rsid w:val="00CB7932"/>
    <w:rsid w:val="00D2787F"/>
    <w:rsid w:val="00D33F2B"/>
    <w:rsid w:val="00D67825"/>
    <w:rsid w:val="00D81FC8"/>
    <w:rsid w:val="00DD06B6"/>
    <w:rsid w:val="00E25817"/>
    <w:rsid w:val="00E27CFA"/>
    <w:rsid w:val="00E4653E"/>
    <w:rsid w:val="00E542F0"/>
    <w:rsid w:val="00E55AEB"/>
    <w:rsid w:val="00E70D69"/>
    <w:rsid w:val="00E75AF2"/>
    <w:rsid w:val="00E9539D"/>
    <w:rsid w:val="00EA1B29"/>
    <w:rsid w:val="00EC29F5"/>
    <w:rsid w:val="00EE45D0"/>
    <w:rsid w:val="00EF4A02"/>
    <w:rsid w:val="00F066B8"/>
    <w:rsid w:val="00F96C30"/>
    <w:rsid w:val="00F97F2E"/>
    <w:rsid w:val="00FD3671"/>
    <w:rsid w:val="00FE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EC16"/>
  <w15:docId w15:val="{5B6ED06E-90FC-7F4A-9A6E-982E0615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CFA"/>
    <w:rPr>
      <w:rFonts w:eastAsiaTheme="minorEastAsia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unhideWhenUsed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011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34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41E6"/>
    <w:rPr>
      <w:rFonts w:eastAsiaTheme="minorEastAsia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34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41E6"/>
    <w:rPr>
      <w:rFonts w:eastAsiaTheme="minorEastAsia" w:cs="Times New Roman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1660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1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6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Word%202010%20look.dotx</Template>
  <TotalTime>9</TotalTime>
  <Pages>3</Pages>
  <Words>628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Alhousseini H. Tandina</cp:lastModifiedBy>
  <cp:revision>14</cp:revision>
  <dcterms:created xsi:type="dcterms:W3CDTF">2021-10-01T14:34:00Z</dcterms:created>
  <dcterms:modified xsi:type="dcterms:W3CDTF">2021-10-23T05:53:00Z</dcterms:modified>
</cp:coreProperties>
</file>